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EF0" w:rsidRPr="00711BDA" w:rsidRDefault="00C506EE" w:rsidP="002D0A22">
      <w:pPr>
        <w:pStyle w:val="a0"/>
        <w:tabs>
          <w:tab w:val="left" w:pos="284"/>
        </w:tabs>
      </w:pPr>
      <w:r>
        <w:rPr>
          <w:rFonts w:hint="cs"/>
          <w:cs/>
        </w:rPr>
        <w:t xml:space="preserve">ชื่อบทความ </w:t>
      </w:r>
      <w:r>
        <w:t>XXXXXXX</w:t>
      </w:r>
    </w:p>
    <w:p w:rsidR="00004914" w:rsidRPr="00711BDA" w:rsidRDefault="00004914" w:rsidP="002D0A22">
      <w:pPr>
        <w:pStyle w:val="a1"/>
        <w:tabs>
          <w:tab w:val="left" w:pos="284"/>
        </w:tabs>
        <w:spacing w:before="0"/>
      </w:pPr>
    </w:p>
    <w:p w:rsidR="00F825B8" w:rsidRPr="00711BDA" w:rsidRDefault="00252EF0" w:rsidP="002D0A22">
      <w:pPr>
        <w:pStyle w:val="a1"/>
        <w:tabs>
          <w:tab w:val="left" w:pos="284"/>
        </w:tabs>
        <w:spacing w:before="0"/>
      </w:pPr>
      <w:r w:rsidRPr="00711BDA">
        <w:rPr>
          <w:cs/>
        </w:rPr>
        <w:t xml:space="preserve"> </w:t>
      </w:r>
      <w:r w:rsidR="00311AE2" w:rsidRPr="00711BDA">
        <w:rPr>
          <w:cs/>
        </w:rPr>
        <w:t>ชื่อผู้เขียน</w:t>
      </w:r>
      <w:r w:rsidR="00A947BC" w:rsidRPr="00711BDA">
        <w:rPr>
          <w:cs/>
        </w:rPr>
        <w:t xml:space="preserve"> </w:t>
      </w:r>
      <w:r w:rsidR="00711BDA">
        <w:rPr>
          <w:rFonts w:hint="cs"/>
          <w:cs/>
        </w:rPr>
        <w:t xml:space="preserve"> </w:t>
      </w:r>
      <w:r w:rsidR="0010206F" w:rsidRPr="00711BDA">
        <w:rPr>
          <w:cs/>
        </w:rPr>
        <w:t>นามสกุล</w:t>
      </w:r>
      <w:r w:rsidR="00F14CEC" w:rsidRPr="00711BDA">
        <w:rPr>
          <w:vertAlign w:val="superscript"/>
          <w:cs/>
        </w:rPr>
        <w:t>1</w:t>
      </w:r>
      <w:r w:rsidR="00E82AD2" w:rsidRPr="00711BDA">
        <w:rPr>
          <w:vertAlign w:val="superscript"/>
          <w:cs/>
        </w:rPr>
        <w:t>*</w:t>
      </w:r>
      <w:r w:rsidR="00F8610D" w:rsidRPr="00711BDA">
        <w:rPr>
          <w:cs/>
        </w:rPr>
        <w:t xml:space="preserve"> </w:t>
      </w:r>
      <w:r w:rsidR="0010206F" w:rsidRPr="00711BDA">
        <w:rPr>
          <w:cs/>
        </w:rPr>
        <w:t>ชื่อ</w:t>
      </w:r>
      <w:r w:rsidR="00311AE2" w:rsidRPr="00711BDA">
        <w:rPr>
          <w:cs/>
        </w:rPr>
        <w:t>ผู้เขียน</w:t>
      </w:r>
      <w:r w:rsidR="00A947BC" w:rsidRPr="00711BDA">
        <w:rPr>
          <w:rtl/>
          <w:cs/>
        </w:rPr>
        <w:t xml:space="preserve"> </w:t>
      </w:r>
      <w:r w:rsidR="00711BDA">
        <w:rPr>
          <w:rFonts w:hint="cs"/>
          <w:rtl/>
          <w:cs/>
        </w:rPr>
        <w:t xml:space="preserve"> </w:t>
      </w:r>
      <w:r w:rsidR="0010206F" w:rsidRPr="00711BDA">
        <w:rPr>
          <w:cs/>
        </w:rPr>
        <w:t>นามสกุล</w:t>
      </w:r>
      <w:r w:rsidR="0010206F" w:rsidRPr="00711BDA">
        <w:rPr>
          <w:vertAlign w:val="superscript"/>
          <w:cs/>
        </w:rPr>
        <w:t>2</w:t>
      </w:r>
      <w:r w:rsidR="0010206F" w:rsidRPr="00711BDA">
        <w:rPr>
          <w:cs/>
        </w:rPr>
        <w:t xml:space="preserve"> </w:t>
      </w:r>
      <w:r w:rsidR="00354E53">
        <w:rPr>
          <w:rFonts w:hint="cs"/>
          <w:cs/>
        </w:rPr>
        <w:t>และ</w:t>
      </w:r>
      <w:r w:rsidR="00354E53">
        <w:t xml:space="preserve"> </w:t>
      </w:r>
      <w:r w:rsidR="00354E53" w:rsidRPr="00711BDA">
        <w:rPr>
          <w:cs/>
        </w:rPr>
        <w:t>ชื่อผู้เขียน</w:t>
      </w:r>
      <w:r w:rsidR="00354E53" w:rsidRPr="00711BDA">
        <w:rPr>
          <w:rtl/>
          <w:cs/>
        </w:rPr>
        <w:t xml:space="preserve"> </w:t>
      </w:r>
      <w:r w:rsidR="00354E53">
        <w:rPr>
          <w:rFonts w:hint="cs"/>
          <w:rtl/>
          <w:cs/>
        </w:rPr>
        <w:t xml:space="preserve"> </w:t>
      </w:r>
      <w:r w:rsidR="00354E53" w:rsidRPr="00711BDA">
        <w:rPr>
          <w:cs/>
        </w:rPr>
        <w:t>นามสกุล</w:t>
      </w:r>
      <w:r w:rsidR="00354E53">
        <w:rPr>
          <w:vertAlign w:val="superscript"/>
        </w:rPr>
        <w:t>3</w:t>
      </w:r>
      <w:r w:rsidR="00354E53" w:rsidRPr="00711BDA">
        <w:rPr>
          <w:cs/>
        </w:rPr>
        <w:t xml:space="preserve"> </w:t>
      </w:r>
      <w:r w:rsidR="0010206F" w:rsidRPr="00711BDA">
        <w:rPr>
          <w:cs/>
        </w:rPr>
        <w:t>(ไม่มีตำแหน่ง ยศ</w:t>
      </w:r>
      <w:r w:rsidR="0070674B" w:rsidRPr="00711BDA">
        <w:rPr>
          <w:cs/>
        </w:rPr>
        <w:t xml:space="preserve"> นาย นาง นำหน้าชื่อ)</w:t>
      </w:r>
    </w:p>
    <w:p w:rsidR="00364B12" w:rsidRPr="00711BDA" w:rsidRDefault="00364B12" w:rsidP="002D0A22">
      <w:pPr>
        <w:pStyle w:val="a1"/>
        <w:tabs>
          <w:tab w:val="left" w:pos="284"/>
        </w:tabs>
        <w:spacing w:before="0"/>
      </w:pPr>
    </w:p>
    <w:p w:rsidR="008F5D3B" w:rsidRPr="00711BDA" w:rsidRDefault="008F5D3B" w:rsidP="002D0A22">
      <w:pPr>
        <w:pStyle w:val="-"/>
        <w:tabs>
          <w:tab w:val="left" w:pos="284"/>
        </w:tabs>
        <w:spacing w:before="0" w:after="0"/>
      </w:pPr>
      <w:r w:rsidRPr="00711BDA">
        <w:rPr>
          <w:cs/>
        </w:rPr>
        <w:t>บทคัดย่อ</w:t>
      </w:r>
    </w:p>
    <w:p w:rsidR="008F5D3B" w:rsidRPr="001321DA" w:rsidRDefault="008F5D3B" w:rsidP="002D0A22">
      <w:pPr>
        <w:pStyle w:val="-0"/>
        <w:tabs>
          <w:tab w:val="left" w:pos="284"/>
        </w:tabs>
        <w:spacing w:before="0"/>
        <w:ind w:firstLine="567"/>
        <w:rPr>
          <w:b/>
          <w:bCs/>
          <w:lang w:val="en-US"/>
        </w:rPr>
      </w:pPr>
      <w:r w:rsidRPr="00711BDA">
        <w:rPr>
          <w:cs/>
        </w:rPr>
        <w:t>บทความนี้เป็นตัวอย่าง</w:t>
      </w:r>
      <w:r w:rsidR="00012C27" w:rsidRPr="00711BDA">
        <w:rPr>
          <w:cs/>
        </w:rPr>
        <w:t>และแม่แบบ</w:t>
      </w:r>
      <w:r w:rsidRPr="00711BDA">
        <w:rPr>
          <w:cs/>
        </w:rPr>
        <w:t>สำหรับการเตรียมการเขียนบทความที่จะส่งให้คณะกรรม</w:t>
      </w:r>
      <w:r w:rsidR="00012C27" w:rsidRPr="00711BDA">
        <w:rPr>
          <w:cs/>
        </w:rPr>
        <w:t>การพิจารณาลงพิมพ์ในเอกสารประกอบ</w:t>
      </w:r>
      <w:r w:rsidR="004F1A3F" w:rsidRPr="00711BDA">
        <w:rPr>
          <w:cs/>
        </w:rPr>
        <w:t xml:space="preserve">วารสารวิชาการครุศาสตร์อุตสาหกรรมระดับชาติ  </w:t>
      </w:r>
      <w:r w:rsidR="00012C27" w:rsidRPr="00711BDA">
        <w:rPr>
          <w:cs/>
        </w:rPr>
        <w:t>บทความนี้จะกล่าวถึงรูปแบบก</w:t>
      </w:r>
      <w:r w:rsidRPr="00711BDA">
        <w:rPr>
          <w:cs/>
        </w:rPr>
        <w:t>ารเขียนบทความ ขนาดตัวอักษรที่ใช้</w:t>
      </w:r>
      <w:r w:rsidR="00012C27" w:rsidRPr="00711BDA">
        <w:rPr>
          <w:cs/>
        </w:rPr>
        <w:t xml:space="preserve">  </w:t>
      </w:r>
      <w:r w:rsidRPr="00711BDA">
        <w:rPr>
          <w:cs/>
        </w:rPr>
        <w:t>แบบตัวอักษรที่ใช้ในส่วนต่าง</w:t>
      </w:r>
      <w:r w:rsidR="00364B12" w:rsidRPr="00711BDA">
        <w:rPr>
          <w:cs/>
        </w:rPr>
        <w:t xml:space="preserve"> </w:t>
      </w:r>
      <w:r w:rsidRPr="00711BDA">
        <w:rPr>
          <w:cs/>
        </w:rPr>
        <w:t xml:space="preserve">ๆ  </w:t>
      </w:r>
      <w:r w:rsidR="00012C27" w:rsidRPr="00711BDA">
        <w:rPr>
          <w:cs/>
        </w:rPr>
        <w:t>และกล่าวถึงวิธีการใช้แม่แบบเอกสารนี้เพื่อให้บทความของท่านมีคุณภาพและเป็นรูปแบบเดียวกันเมื่อนำไปรวมเล่ม</w:t>
      </w:r>
      <w:r w:rsidR="00617660" w:rsidRPr="00711BDA">
        <w:rPr>
          <w:cs/>
        </w:rPr>
        <w:t xml:space="preserve">  เพราะฉะนั้น</w:t>
      </w:r>
      <w:r w:rsidR="001B2E44" w:rsidRPr="00711BDA">
        <w:rPr>
          <w:cs/>
        </w:rPr>
        <w:t>ผู้เขียน</w:t>
      </w:r>
      <w:r w:rsidR="00617660" w:rsidRPr="00711BDA">
        <w:rPr>
          <w:cs/>
        </w:rPr>
        <w:t>ควรศึกษาวิธีการใช้งานแม่แบบนี้อย่างละเอียด</w:t>
      </w:r>
      <w:r w:rsidR="001800C5">
        <w:rPr>
          <w:cs/>
        </w:rPr>
        <w:br/>
      </w:r>
      <w:r w:rsidR="001B2E44" w:rsidRPr="00711BDA">
        <w:rPr>
          <w:cs/>
        </w:rPr>
        <w:t>ถี่ถ้วน</w:t>
      </w:r>
      <w:r w:rsidR="00617660" w:rsidRPr="00711BDA">
        <w:rPr>
          <w:cs/>
        </w:rPr>
        <w:t xml:space="preserve"> ทั้งนี้เพื่อประโยชน์ของตัวท่านเอง</w:t>
      </w:r>
    </w:p>
    <w:p w:rsidR="00711BDA" w:rsidRPr="00711BDA" w:rsidRDefault="00711BDA" w:rsidP="002D0A22">
      <w:pPr>
        <w:pStyle w:val="-0"/>
        <w:tabs>
          <w:tab w:val="left" w:pos="284"/>
        </w:tabs>
        <w:spacing w:before="0"/>
        <w:ind w:firstLine="567"/>
        <w:rPr>
          <w:cs/>
        </w:rPr>
      </w:pPr>
    </w:p>
    <w:p w:rsidR="008F5D3B" w:rsidRPr="00711BDA" w:rsidRDefault="008F5D3B" w:rsidP="002D0A22">
      <w:pPr>
        <w:pStyle w:val="a3"/>
        <w:tabs>
          <w:tab w:val="left" w:pos="284"/>
        </w:tabs>
        <w:spacing w:before="0"/>
        <w:rPr>
          <w:cs/>
        </w:rPr>
      </w:pPr>
      <w:r w:rsidRPr="00711BDA">
        <w:rPr>
          <w:b/>
          <w:bCs/>
          <w:cs/>
        </w:rPr>
        <w:t>คำสำคัญ</w:t>
      </w:r>
      <w:r w:rsidRPr="00711BDA">
        <w:rPr>
          <w:b/>
          <w:bCs/>
        </w:rPr>
        <w:t>:</w:t>
      </w:r>
      <w:r w:rsidRPr="00711BDA">
        <w:t xml:space="preserve"> </w:t>
      </w:r>
      <w:r w:rsidRPr="00711BDA">
        <w:rPr>
          <w:cs/>
        </w:rPr>
        <w:t>ใส่คำสำคัญ</w:t>
      </w:r>
      <w:r w:rsidR="001408F3" w:rsidRPr="00711BDA">
        <w:rPr>
          <w:cs/>
        </w:rPr>
        <w:t>หรือวลี</w:t>
      </w:r>
      <w:r w:rsidRPr="00711BDA">
        <w:rPr>
          <w:cs/>
        </w:rPr>
        <w:t xml:space="preserve">ที่นี่ไม่เกิน </w:t>
      </w:r>
      <w:r w:rsidRPr="00711BDA">
        <w:t>5</w:t>
      </w:r>
      <w:r w:rsidRPr="00711BDA">
        <w:rPr>
          <w:cs/>
        </w:rPr>
        <w:t xml:space="preserve"> คำสำคัญ</w:t>
      </w:r>
      <w:r w:rsidR="00FF61AE">
        <w:t xml:space="preserve">  </w:t>
      </w:r>
      <w:r w:rsidR="00FF61AE">
        <w:rPr>
          <w:rFonts w:hint="cs"/>
          <w:cs/>
        </w:rPr>
        <w:t xml:space="preserve">(แบ่งคำด้วย </w:t>
      </w:r>
      <w:r w:rsidR="00C506EE">
        <w:t>;</w:t>
      </w:r>
      <w:r w:rsidR="00FF61AE">
        <w:rPr>
          <w:rFonts w:hint="cs"/>
          <w:cs/>
        </w:rPr>
        <w:t xml:space="preserve">  เช่น คำที่1</w:t>
      </w:r>
      <w:r w:rsidR="00C506EE">
        <w:t>;</w:t>
      </w:r>
      <w:r w:rsidR="00FF61AE">
        <w:rPr>
          <w:rFonts w:hint="cs"/>
          <w:cs/>
        </w:rPr>
        <w:t xml:space="preserve"> คำที่2</w:t>
      </w:r>
      <w:r w:rsidR="00C506EE">
        <w:t>;</w:t>
      </w:r>
      <w:r w:rsidR="00C506EE">
        <w:rPr>
          <w:rFonts w:hint="cs"/>
          <w:cs/>
        </w:rPr>
        <w:t xml:space="preserve"> </w:t>
      </w:r>
      <w:r w:rsidR="00FF61AE">
        <w:rPr>
          <w:rFonts w:hint="cs"/>
          <w:cs/>
        </w:rPr>
        <w:t xml:space="preserve"> ....)</w:t>
      </w:r>
    </w:p>
    <w:p w:rsidR="00C506EE" w:rsidRDefault="00C506EE" w:rsidP="002D0A22">
      <w:pPr>
        <w:tabs>
          <w:tab w:val="left" w:pos="284"/>
        </w:tabs>
      </w:pPr>
    </w:p>
    <w:p w:rsidR="00C506EE" w:rsidRDefault="00C506EE" w:rsidP="002D0A22">
      <w:pPr>
        <w:tabs>
          <w:tab w:val="left" w:pos="284"/>
        </w:tabs>
      </w:pPr>
    </w:p>
    <w:p w:rsidR="00C506EE" w:rsidRDefault="00C506EE" w:rsidP="002D0A22">
      <w:pPr>
        <w:tabs>
          <w:tab w:val="left" w:pos="284"/>
        </w:tabs>
      </w:pPr>
    </w:p>
    <w:p w:rsidR="00C506EE" w:rsidRDefault="00C506EE" w:rsidP="002D0A22">
      <w:pPr>
        <w:tabs>
          <w:tab w:val="left" w:pos="284"/>
        </w:tabs>
      </w:pPr>
    </w:p>
    <w:p w:rsidR="00C506EE" w:rsidRDefault="00C506EE" w:rsidP="002D0A22">
      <w:pPr>
        <w:tabs>
          <w:tab w:val="left" w:pos="284"/>
        </w:tabs>
      </w:pPr>
    </w:p>
    <w:p w:rsidR="00C506EE" w:rsidRDefault="00C506EE" w:rsidP="002D0A22">
      <w:pPr>
        <w:tabs>
          <w:tab w:val="left" w:pos="284"/>
        </w:tabs>
      </w:pPr>
    </w:p>
    <w:p w:rsidR="00C506EE" w:rsidRDefault="00C506EE" w:rsidP="002D0A22">
      <w:pPr>
        <w:tabs>
          <w:tab w:val="left" w:pos="284"/>
        </w:tabs>
      </w:pPr>
    </w:p>
    <w:p w:rsidR="00C506EE" w:rsidRDefault="00C506EE" w:rsidP="002D0A22">
      <w:pPr>
        <w:tabs>
          <w:tab w:val="left" w:pos="284"/>
        </w:tabs>
      </w:pPr>
    </w:p>
    <w:p w:rsidR="00C506EE" w:rsidRDefault="00C506EE" w:rsidP="002D0A22">
      <w:pPr>
        <w:tabs>
          <w:tab w:val="left" w:pos="284"/>
        </w:tabs>
      </w:pPr>
    </w:p>
    <w:p w:rsidR="00C506EE" w:rsidRDefault="00C506EE" w:rsidP="002D0A22">
      <w:pPr>
        <w:tabs>
          <w:tab w:val="left" w:pos="284"/>
        </w:tabs>
      </w:pPr>
    </w:p>
    <w:p w:rsidR="00C506EE" w:rsidRDefault="00C506EE" w:rsidP="002D0A22">
      <w:pPr>
        <w:tabs>
          <w:tab w:val="left" w:pos="284"/>
        </w:tabs>
      </w:pPr>
    </w:p>
    <w:p w:rsidR="00C506EE" w:rsidRDefault="00C506EE" w:rsidP="002D0A22">
      <w:pPr>
        <w:tabs>
          <w:tab w:val="left" w:pos="284"/>
        </w:tabs>
      </w:pPr>
    </w:p>
    <w:p w:rsidR="00C506EE" w:rsidRDefault="00C506EE" w:rsidP="002D0A22">
      <w:pPr>
        <w:tabs>
          <w:tab w:val="left" w:pos="284"/>
        </w:tabs>
      </w:pPr>
    </w:p>
    <w:p w:rsidR="00C506EE" w:rsidRDefault="00C506EE" w:rsidP="002D0A22">
      <w:pPr>
        <w:tabs>
          <w:tab w:val="left" w:pos="284"/>
        </w:tabs>
      </w:pPr>
    </w:p>
    <w:p w:rsidR="00C506EE" w:rsidRDefault="00C506EE" w:rsidP="002D0A22">
      <w:pPr>
        <w:tabs>
          <w:tab w:val="left" w:pos="284"/>
        </w:tabs>
      </w:pPr>
    </w:p>
    <w:p w:rsidR="00C506EE" w:rsidRDefault="00C506EE" w:rsidP="002D0A22">
      <w:pPr>
        <w:tabs>
          <w:tab w:val="left" w:pos="284"/>
        </w:tabs>
      </w:pPr>
    </w:p>
    <w:p w:rsidR="00C506EE" w:rsidRDefault="00C506EE" w:rsidP="002D0A22">
      <w:pPr>
        <w:tabs>
          <w:tab w:val="left" w:pos="284"/>
        </w:tabs>
      </w:pPr>
    </w:p>
    <w:p w:rsidR="00C506EE" w:rsidRDefault="00C506EE" w:rsidP="002D0A22">
      <w:pPr>
        <w:tabs>
          <w:tab w:val="left" w:pos="284"/>
        </w:tabs>
      </w:pPr>
    </w:p>
    <w:p w:rsidR="00C506EE" w:rsidRDefault="00C506EE" w:rsidP="002D0A22">
      <w:pPr>
        <w:tabs>
          <w:tab w:val="left" w:pos="284"/>
        </w:tabs>
      </w:pPr>
    </w:p>
    <w:p w:rsidR="00C506EE" w:rsidRDefault="00C506EE" w:rsidP="002D0A22">
      <w:pPr>
        <w:tabs>
          <w:tab w:val="left" w:pos="284"/>
        </w:tabs>
      </w:pPr>
    </w:p>
    <w:p w:rsidR="00C506EE" w:rsidRDefault="00C506EE" w:rsidP="002D0A22">
      <w:pPr>
        <w:tabs>
          <w:tab w:val="left" w:pos="284"/>
        </w:tabs>
      </w:pPr>
    </w:p>
    <w:p w:rsidR="00C506EE" w:rsidRDefault="00C506EE" w:rsidP="002D0A22">
      <w:pPr>
        <w:tabs>
          <w:tab w:val="left" w:pos="284"/>
        </w:tabs>
      </w:pPr>
    </w:p>
    <w:p w:rsidR="002B46A1" w:rsidRDefault="002B46A1" w:rsidP="002D0A22">
      <w:pPr>
        <w:tabs>
          <w:tab w:val="left" w:pos="284"/>
        </w:tabs>
      </w:pPr>
    </w:p>
    <w:p w:rsidR="00C506EE" w:rsidRDefault="00C506EE" w:rsidP="002D0A22">
      <w:pPr>
        <w:tabs>
          <w:tab w:val="left" w:pos="284"/>
        </w:tabs>
      </w:pPr>
      <w:r>
        <w:t>_________________________________________</w:t>
      </w:r>
    </w:p>
    <w:p w:rsidR="000544FA" w:rsidRPr="00A02368" w:rsidRDefault="000544FA" w:rsidP="000544FA">
      <w:pPr>
        <w:pStyle w:val="a2"/>
        <w:rPr>
          <w:spacing w:val="0"/>
        </w:rPr>
      </w:pPr>
      <w:r w:rsidRPr="00A02368">
        <w:rPr>
          <w:spacing w:val="0"/>
          <w:vertAlign w:val="superscript"/>
          <w:cs/>
        </w:rPr>
        <w:t>1</w:t>
      </w:r>
      <w:r w:rsidRPr="00A02368">
        <w:rPr>
          <w:spacing w:val="0"/>
          <w:vertAlign w:val="superscript"/>
        </w:rPr>
        <w:t xml:space="preserve"> </w:t>
      </w:r>
      <w:r w:rsidRPr="00A02368">
        <w:rPr>
          <w:rFonts w:hint="cs"/>
          <w:spacing w:val="0"/>
          <w:cs/>
        </w:rPr>
        <w:t>นักศึกษาหลักสูตร....  ภาควิชา... คณะ..... สังกัด/</w:t>
      </w:r>
      <w:r w:rsidRPr="00A02368">
        <w:rPr>
          <w:spacing w:val="0"/>
          <w:cs/>
        </w:rPr>
        <w:t>หน่วยงาน</w:t>
      </w:r>
      <w:r w:rsidRPr="00A02368">
        <w:rPr>
          <w:rFonts w:hint="cs"/>
          <w:spacing w:val="0"/>
          <w:cs/>
        </w:rPr>
        <w:t>...</w:t>
      </w:r>
      <w:r w:rsidRPr="00A02368">
        <w:rPr>
          <w:spacing w:val="0"/>
          <w:cs/>
        </w:rPr>
        <w:t xml:space="preserve">  </w:t>
      </w:r>
    </w:p>
    <w:p w:rsidR="000544FA" w:rsidRDefault="000544FA" w:rsidP="000544FA">
      <w:pPr>
        <w:pStyle w:val="a2"/>
        <w:spacing w:line="240" w:lineRule="auto"/>
        <w:ind w:left="79" w:hanging="79"/>
        <w:contextualSpacing w:val="0"/>
        <w:rPr>
          <w:spacing w:val="0"/>
        </w:rPr>
      </w:pPr>
      <w:r w:rsidRPr="00A02368">
        <w:rPr>
          <w:spacing w:val="0"/>
          <w:vertAlign w:val="superscript"/>
          <w:cs/>
        </w:rPr>
        <w:t>2</w:t>
      </w:r>
      <w:r w:rsidRPr="00A02368">
        <w:rPr>
          <w:spacing w:val="0"/>
          <w:vertAlign w:val="superscript"/>
        </w:rPr>
        <w:t xml:space="preserve"> </w:t>
      </w:r>
      <w:r w:rsidRPr="00A02368">
        <w:rPr>
          <w:rFonts w:hint="cs"/>
          <w:spacing w:val="0"/>
          <w:cs/>
        </w:rPr>
        <w:t>ตำแหน่งทางวิชาการ (ถ้ามี) ภาควิชา... คณะ..... สังกัด/</w:t>
      </w:r>
      <w:r w:rsidRPr="00A02368">
        <w:rPr>
          <w:spacing w:val="0"/>
          <w:cs/>
        </w:rPr>
        <w:t>หน่วยงาน</w:t>
      </w:r>
      <w:r w:rsidRPr="00A02368">
        <w:rPr>
          <w:rFonts w:hint="cs"/>
          <w:spacing w:val="0"/>
          <w:cs/>
        </w:rPr>
        <w:t>...</w:t>
      </w:r>
      <w:r w:rsidRPr="00A02368">
        <w:rPr>
          <w:spacing w:val="0"/>
          <w:cs/>
        </w:rPr>
        <w:t xml:space="preserve"> </w:t>
      </w:r>
    </w:p>
    <w:p w:rsidR="002B46A1" w:rsidRPr="00A02368" w:rsidRDefault="002B46A1" w:rsidP="002B46A1">
      <w:pPr>
        <w:pStyle w:val="a2"/>
        <w:spacing w:line="240" w:lineRule="auto"/>
        <w:ind w:left="79" w:hanging="79"/>
        <w:contextualSpacing w:val="0"/>
        <w:rPr>
          <w:spacing w:val="0"/>
          <w:vertAlign w:val="superscript"/>
        </w:rPr>
      </w:pPr>
      <w:r>
        <w:rPr>
          <w:spacing w:val="0"/>
          <w:vertAlign w:val="superscript"/>
        </w:rPr>
        <w:t>3</w:t>
      </w:r>
      <w:r w:rsidRPr="00A02368">
        <w:rPr>
          <w:spacing w:val="0"/>
          <w:vertAlign w:val="superscript"/>
        </w:rPr>
        <w:t xml:space="preserve"> </w:t>
      </w:r>
      <w:r w:rsidRPr="00A02368">
        <w:rPr>
          <w:rFonts w:hint="cs"/>
          <w:spacing w:val="0"/>
          <w:cs/>
        </w:rPr>
        <w:t>ตำแหน่งทางวิชาการ (ถ้ามี)</w:t>
      </w:r>
      <w:bookmarkStart w:id="0" w:name="_GoBack"/>
      <w:bookmarkEnd w:id="0"/>
      <w:r w:rsidRPr="00A02368">
        <w:rPr>
          <w:rFonts w:hint="cs"/>
          <w:spacing w:val="0"/>
          <w:cs/>
        </w:rPr>
        <w:t xml:space="preserve"> ภาควิชา... คณะ..... สังกัด/</w:t>
      </w:r>
      <w:r w:rsidRPr="00A02368">
        <w:rPr>
          <w:spacing w:val="0"/>
          <w:cs/>
        </w:rPr>
        <w:t>หน่วยงาน</w:t>
      </w:r>
      <w:r w:rsidRPr="00A02368">
        <w:rPr>
          <w:rFonts w:hint="cs"/>
          <w:spacing w:val="0"/>
          <w:cs/>
        </w:rPr>
        <w:t>...</w:t>
      </w:r>
      <w:r w:rsidRPr="00A02368">
        <w:rPr>
          <w:spacing w:val="0"/>
          <w:cs/>
        </w:rPr>
        <w:t xml:space="preserve"> </w:t>
      </w:r>
    </w:p>
    <w:p w:rsidR="00C506EE" w:rsidRPr="00A02368" w:rsidRDefault="00C506EE" w:rsidP="000544FA">
      <w:pPr>
        <w:pStyle w:val="a2"/>
        <w:spacing w:line="240" w:lineRule="auto"/>
        <w:ind w:left="79" w:hanging="79"/>
        <w:contextualSpacing w:val="0"/>
        <w:rPr>
          <w:spacing w:val="0"/>
        </w:rPr>
      </w:pPr>
      <w:r w:rsidRPr="00A02368">
        <w:rPr>
          <w:spacing w:val="0"/>
          <w:vertAlign w:val="superscript"/>
          <w:cs/>
        </w:rPr>
        <w:t>*</w:t>
      </w:r>
      <w:r w:rsidRPr="00A02368">
        <w:rPr>
          <w:spacing w:val="0"/>
          <w:vertAlign w:val="superscript"/>
        </w:rPr>
        <w:t xml:space="preserve"> </w:t>
      </w:r>
      <w:r w:rsidRPr="00A02368">
        <w:rPr>
          <w:spacing w:val="0"/>
          <w:cs/>
        </w:rPr>
        <w:t>ผู้นิพนธ์ประสานงาน โทร</w:t>
      </w:r>
      <w:r w:rsidRPr="00A02368">
        <w:rPr>
          <w:rFonts w:hint="cs"/>
          <w:spacing w:val="0"/>
          <w:cs/>
        </w:rPr>
        <w:t>.</w:t>
      </w:r>
      <w:r w:rsidRPr="00A02368">
        <w:rPr>
          <w:spacing w:val="0"/>
          <w:cs/>
        </w:rPr>
        <w:t xml:space="preserve"> </w:t>
      </w:r>
      <w:r w:rsidRPr="00A02368">
        <w:rPr>
          <w:rFonts w:hint="cs"/>
          <w:spacing w:val="0"/>
          <w:cs/>
        </w:rPr>
        <w:t>+</w:t>
      </w:r>
      <w:r w:rsidRPr="00A02368">
        <w:rPr>
          <w:spacing w:val="0"/>
          <w:cs/>
        </w:rPr>
        <w:t>66</w:t>
      </w:r>
      <w:r w:rsidRPr="00A02368">
        <w:rPr>
          <w:spacing w:val="0"/>
        </w:rPr>
        <w:t>x</w:t>
      </w:r>
      <w:r w:rsidR="006E38E2" w:rsidRPr="00A02368">
        <w:rPr>
          <w:rFonts w:hint="cs"/>
          <w:spacing w:val="0"/>
          <w:cs/>
        </w:rPr>
        <w:t xml:space="preserve"> </w:t>
      </w:r>
      <w:r w:rsidR="000544FA" w:rsidRPr="00A02368">
        <w:rPr>
          <w:spacing w:val="0"/>
        </w:rPr>
        <w:t>xxxx</w:t>
      </w:r>
      <w:r w:rsidR="000544FA" w:rsidRPr="00A02368">
        <w:rPr>
          <w:rFonts w:hint="cs"/>
          <w:spacing w:val="0"/>
          <w:cs/>
        </w:rPr>
        <w:t xml:space="preserve"> </w:t>
      </w:r>
      <w:r w:rsidR="000544FA" w:rsidRPr="00A02368">
        <w:rPr>
          <w:spacing w:val="0"/>
        </w:rPr>
        <w:t>xxxx</w:t>
      </w:r>
      <w:r w:rsidRPr="00A02368">
        <w:rPr>
          <w:rFonts w:hint="cs"/>
          <w:spacing w:val="0"/>
          <w:cs/>
        </w:rPr>
        <w:t xml:space="preserve"> </w:t>
      </w:r>
      <w:r w:rsidRPr="00A02368">
        <w:rPr>
          <w:spacing w:val="0"/>
          <w:cs/>
        </w:rPr>
        <w:t xml:space="preserve"> อีเมล</w:t>
      </w:r>
      <w:r w:rsidRPr="00A02368">
        <w:rPr>
          <w:spacing w:val="0"/>
        </w:rPr>
        <w:t>: journal@fte.kmutnb.ac.th</w:t>
      </w:r>
    </w:p>
    <w:p w:rsidR="00B7609F" w:rsidRPr="00C506EE" w:rsidRDefault="00C506EE" w:rsidP="00C506EE">
      <w:pPr>
        <w:tabs>
          <w:tab w:val="left" w:pos="284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 </w:t>
      </w:r>
      <w:r w:rsidR="004F1A3F" w:rsidRPr="00C506EE">
        <w:rPr>
          <w:b/>
          <w:bCs/>
          <w:sz w:val="36"/>
          <w:szCs w:val="36"/>
        </w:rPr>
        <w:t>Technical Education</w:t>
      </w:r>
      <w:r w:rsidR="001800C5" w:rsidRPr="00C506EE">
        <w:rPr>
          <w:b/>
          <w:bCs/>
          <w:sz w:val="36"/>
          <w:szCs w:val="36"/>
        </w:rPr>
        <w:t xml:space="preserve"> Journal : King Mongkut’s University </w:t>
      </w:r>
      <w:r w:rsidR="00A66BB0" w:rsidRPr="00C506EE">
        <w:rPr>
          <w:b/>
          <w:bCs/>
          <w:sz w:val="36"/>
          <w:szCs w:val="36"/>
        </w:rPr>
        <w:br/>
      </w:r>
      <w:r w:rsidR="001800C5" w:rsidRPr="00C506EE">
        <w:rPr>
          <w:b/>
          <w:bCs/>
          <w:sz w:val="36"/>
          <w:szCs w:val="36"/>
        </w:rPr>
        <w:t>of Technology North Bangkok</w:t>
      </w:r>
    </w:p>
    <w:p w:rsidR="0096549B" w:rsidRPr="00711BDA" w:rsidRDefault="0096549B" w:rsidP="002D0A22">
      <w:pPr>
        <w:pStyle w:val="a1"/>
        <w:tabs>
          <w:tab w:val="left" w:pos="284"/>
        </w:tabs>
        <w:spacing w:before="0"/>
      </w:pPr>
    </w:p>
    <w:p w:rsidR="00B7609F" w:rsidRPr="00711BDA" w:rsidRDefault="00B7609F" w:rsidP="002D0A22">
      <w:pPr>
        <w:pStyle w:val="a1"/>
        <w:tabs>
          <w:tab w:val="left" w:pos="284"/>
        </w:tabs>
        <w:spacing w:before="0"/>
      </w:pPr>
      <w:r w:rsidRPr="00711BDA">
        <w:rPr>
          <w:cs/>
        </w:rPr>
        <w:t xml:space="preserve"> </w:t>
      </w:r>
      <w:r w:rsidR="004F1A3F" w:rsidRPr="00711BDA">
        <w:t>First</w:t>
      </w:r>
      <w:r w:rsidR="007B26D9">
        <w:t xml:space="preserve"> </w:t>
      </w:r>
      <w:r w:rsidR="004F1A3F" w:rsidRPr="00711BDA">
        <w:t>Author</w:t>
      </w:r>
      <w:r w:rsidRPr="00711BDA">
        <w:rPr>
          <w:vertAlign w:val="superscript"/>
          <w:cs/>
        </w:rPr>
        <w:t>1*</w:t>
      </w:r>
      <w:r w:rsidRPr="00711BDA">
        <w:rPr>
          <w:cs/>
        </w:rPr>
        <w:t xml:space="preserve"> </w:t>
      </w:r>
      <w:r w:rsidR="004F1A3F" w:rsidRPr="00711BDA">
        <w:t>Next</w:t>
      </w:r>
      <w:r w:rsidR="00EE756F">
        <w:t xml:space="preserve"> </w:t>
      </w:r>
      <w:r w:rsidR="004F1A3F" w:rsidRPr="00711BDA">
        <w:t>Author</w:t>
      </w:r>
      <w:r w:rsidRPr="00711BDA">
        <w:rPr>
          <w:vertAlign w:val="superscript"/>
          <w:cs/>
        </w:rPr>
        <w:t>2</w:t>
      </w:r>
      <w:r w:rsidR="004F1A3F" w:rsidRPr="00711BDA">
        <w:t xml:space="preserve"> and Last</w:t>
      </w:r>
      <w:r w:rsidR="00EE756F">
        <w:t xml:space="preserve"> </w:t>
      </w:r>
      <w:r w:rsidR="004F1A3F" w:rsidRPr="00711BDA">
        <w:t>Author</w:t>
      </w:r>
      <w:r w:rsidR="004F1A3F" w:rsidRPr="00711BDA">
        <w:rPr>
          <w:vertAlign w:val="superscript"/>
        </w:rPr>
        <w:t>3</w:t>
      </w:r>
    </w:p>
    <w:p w:rsidR="0096549B" w:rsidRPr="00711BDA" w:rsidRDefault="0096549B" w:rsidP="002D0A22">
      <w:pPr>
        <w:pStyle w:val="Asbtract-head"/>
        <w:tabs>
          <w:tab w:val="left" w:pos="284"/>
        </w:tabs>
        <w:spacing w:before="0" w:after="20"/>
      </w:pPr>
    </w:p>
    <w:p w:rsidR="008F5D3B" w:rsidRPr="00711BDA" w:rsidRDefault="008F5D3B" w:rsidP="002D0A22">
      <w:pPr>
        <w:pStyle w:val="Asbtract-head"/>
        <w:tabs>
          <w:tab w:val="left" w:pos="284"/>
        </w:tabs>
        <w:spacing w:before="0" w:after="20"/>
      </w:pPr>
      <w:r w:rsidRPr="00711BDA">
        <w:t>Abstract</w:t>
      </w:r>
    </w:p>
    <w:p w:rsidR="008F5D3B" w:rsidRDefault="008F5D3B" w:rsidP="00F42DA7">
      <w:pPr>
        <w:pStyle w:val="Abstract-"/>
        <w:tabs>
          <w:tab w:val="left" w:pos="284"/>
        </w:tabs>
        <w:spacing w:before="0" w:line="240" w:lineRule="auto"/>
        <w:ind w:firstLine="567"/>
        <w:rPr>
          <w:i/>
          <w:iCs/>
          <w:cs/>
        </w:rPr>
      </w:pPr>
      <w:r w:rsidRPr="00711BDA">
        <w:t>This paper presents a guideline for</w:t>
      </w:r>
      <w:r w:rsidR="00DB33AE" w:rsidRPr="00711BDA">
        <w:t xml:space="preserve"> </w:t>
      </w:r>
      <w:r w:rsidRPr="00711BDA">
        <w:t>preparing a paper to submit to the</w:t>
      </w:r>
      <w:r w:rsidR="00E8698D" w:rsidRPr="00711BDA">
        <w:t xml:space="preserve"> </w:t>
      </w:r>
      <w:r w:rsidR="009C2318" w:rsidRPr="00711BDA">
        <w:t>Journal Faculty of Technical Education</w:t>
      </w:r>
      <w:r w:rsidR="00E8698D" w:rsidRPr="00711BDA">
        <w:t xml:space="preserve"> </w:t>
      </w:r>
      <w:r w:rsidRPr="00711BDA">
        <w:t>committee for considering publishing in the</w:t>
      </w:r>
      <w:r w:rsidR="00E8698D" w:rsidRPr="00711BDA">
        <w:t xml:space="preserve"> </w:t>
      </w:r>
      <w:r w:rsidR="009C2318" w:rsidRPr="00711BDA">
        <w:t>FTE Journal</w:t>
      </w:r>
      <w:r w:rsidRPr="00711BDA">
        <w:t>. The paper describes the</w:t>
      </w:r>
      <w:r w:rsidR="001408F3" w:rsidRPr="00711BDA">
        <w:t xml:space="preserve"> Style format, </w:t>
      </w:r>
      <w:r w:rsidRPr="00711BDA">
        <w:t xml:space="preserve">sizes, and font types used in each section. </w:t>
      </w:r>
    </w:p>
    <w:p w:rsidR="001800C5" w:rsidRPr="001800C5" w:rsidRDefault="001800C5" w:rsidP="002D0A22">
      <w:pPr>
        <w:pStyle w:val="Abstract-"/>
        <w:tabs>
          <w:tab w:val="left" w:pos="284"/>
        </w:tabs>
        <w:spacing w:before="0" w:line="240" w:lineRule="auto"/>
        <w:ind w:firstLine="289"/>
        <w:rPr>
          <w:cs/>
        </w:rPr>
      </w:pPr>
    </w:p>
    <w:p w:rsidR="000B30A4" w:rsidRDefault="008F5D3B" w:rsidP="002D0A22">
      <w:pPr>
        <w:pStyle w:val="Keywords"/>
        <w:tabs>
          <w:tab w:val="left" w:pos="284"/>
        </w:tabs>
        <w:spacing w:before="0" w:after="0"/>
      </w:pPr>
      <w:r w:rsidRPr="00711BDA">
        <w:rPr>
          <w:b/>
          <w:bCs/>
        </w:rPr>
        <w:t>Keyword</w:t>
      </w:r>
      <w:r w:rsidR="00E44021" w:rsidRPr="00711BDA">
        <w:rPr>
          <w:b/>
          <w:bCs/>
        </w:rPr>
        <w:t>s</w:t>
      </w:r>
      <w:r w:rsidRPr="00711BDA">
        <w:t xml:space="preserve">: </w:t>
      </w:r>
      <w:r w:rsidR="00EA2466" w:rsidRPr="00711BDA">
        <w:t>insert</w:t>
      </w:r>
      <w:r w:rsidRPr="00711BDA">
        <w:t xml:space="preserve"> keywords</w:t>
      </w:r>
      <w:r w:rsidR="001800C5">
        <w:t xml:space="preserve"> here up to five keywords</w:t>
      </w:r>
    </w:p>
    <w:p w:rsidR="00C506EE" w:rsidRDefault="00C506EE" w:rsidP="002D0A22">
      <w:pPr>
        <w:pStyle w:val="Keywords"/>
        <w:tabs>
          <w:tab w:val="left" w:pos="284"/>
        </w:tabs>
        <w:spacing w:before="0" w:after="0"/>
        <w:rPr>
          <w:szCs w:val="32"/>
        </w:rPr>
      </w:pPr>
    </w:p>
    <w:p w:rsidR="00FE4FC3" w:rsidRDefault="00FE4FC3" w:rsidP="002D0A22">
      <w:pPr>
        <w:pStyle w:val="Keywords"/>
        <w:tabs>
          <w:tab w:val="left" w:pos="284"/>
        </w:tabs>
        <w:spacing w:before="0" w:after="0"/>
        <w:rPr>
          <w:szCs w:val="32"/>
        </w:rPr>
      </w:pPr>
    </w:p>
    <w:p w:rsidR="00FE4FC3" w:rsidRDefault="00FE4FC3" w:rsidP="002D0A22">
      <w:pPr>
        <w:pStyle w:val="Keywords"/>
        <w:tabs>
          <w:tab w:val="left" w:pos="284"/>
        </w:tabs>
        <w:spacing w:before="0" w:after="0"/>
        <w:rPr>
          <w:szCs w:val="32"/>
        </w:rPr>
      </w:pPr>
    </w:p>
    <w:p w:rsidR="00FE4FC3" w:rsidRDefault="00FE4FC3" w:rsidP="002D0A22">
      <w:pPr>
        <w:pStyle w:val="Keywords"/>
        <w:tabs>
          <w:tab w:val="left" w:pos="284"/>
        </w:tabs>
        <w:spacing w:before="0" w:after="0"/>
        <w:rPr>
          <w:szCs w:val="32"/>
        </w:rPr>
      </w:pPr>
    </w:p>
    <w:p w:rsidR="00FE4FC3" w:rsidRDefault="00FE4FC3" w:rsidP="002D0A22">
      <w:pPr>
        <w:pStyle w:val="Keywords"/>
        <w:tabs>
          <w:tab w:val="left" w:pos="284"/>
        </w:tabs>
        <w:spacing w:before="0" w:after="0"/>
        <w:rPr>
          <w:szCs w:val="32"/>
        </w:rPr>
      </w:pPr>
    </w:p>
    <w:p w:rsidR="00FE4FC3" w:rsidRDefault="00FE4FC3" w:rsidP="002D0A22">
      <w:pPr>
        <w:pStyle w:val="Keywords"/>
        <w:tabs>
          <w:tab w:val="left" w:pos="284"/>
        </w:tabs>
        <w:spacing w:before="0" w:after="0"/>
        <w:rPr>
          <w:szCs w:val="32"/>
        </w:rPr>
      </w:pPr>
    </w:p>
    <w:p w:rsidR="00FE4FC3" w:rsidRDefault="00FE4FC3" w:rsidP="002D0A22">
      <w:pPr>
        <w:pStyle w:val="Keywords"/>
        <w:tabs>
          <w:tab w:val="left" w:pos="284"/>
        </w:tabs>
        <w:spacing w:before="0" w:after="0"/>
        <w:rPr>
          <w:szCs w:val="32"/>
        </w:rPr>
      </w:pPr>
    </w:p>
    <w:p w:rsidR="00FE4FC3" w:rsidRDefault="00FE4FC3" w:rsidP="002D0A22">
      <w:pPr>
        <w:pStyle w:val="Keywords"/>
        <w:tabs>
          <w:tab w:val="left" w:pos="284"/>
        </w:tabs>
        <w:spacing w:before="0" w:after="0"/>
        <w:rPr>
          <w:szCs w:val="32"/>
        </w:rPr>
      </w:pPr>
    </w:p>
    <w:p w:rsidR="00FE4FC3" w:rsidRDefault="00FE4FC3" w:rsidP="002D0A22">
      <w:pPr>
        <w:pStyle w:val="Keywords"/>
        <w:tabs>
          <w:tab w:val="left" w:pos="284"/>
        </w:tabs>
        <w:spacing w:before="0" w:after="0"/>
        <w:rPr>
          <w:szCs w:val="32"/>
        </w:rPr>
      </w:pPr>
    </w:p>
    <w:p w:rsidR="00FE4FC3" w:rsidRDefault="00FE4FC3" w:rsidP="002D0A22">
      <w:pPr>
        <w:pStyle w:val="Keywords"/>
        <w:tabs>
          <w:tab w:val="left" w:pos="284"/>
        </w:tabs>
        <w:spacing w:before="0" w:after="0"/>
        <w:rPr>
          <w:szCs w:val="32"/>
        </w:rPr>
      </w:pPr>
    </w:p>
    <w:p w:rsidR="00FE4FC3" w:rsidRDefault="00FE4FC3" w:rsidP="002D0A22">
      <w:pPr>
        <w:pStyle w:val="Keywords"/>
        <w:tabs>
          <w:tab w:val="left" w:pos="284"/>
        </w:tabs>
        <w:spacing w:before="0" w:after="0"/>
        <w:rPr>
          <w:szCs w:val="32"/>
        </w:rPr>
      </w:pPr>
    </w:p>
    <w:p w:rsidR="00FE4FC3" w:rsidRDefault="00FE4FC3" w:rsidP="002D0A22">
      <w:pPr>
        <w:pStyle w:val="Keywords"/>
        <w:tabs>
          <w:tab w:val="left" w:pos="284"/>
        </w:tabs>
        <w:spacing w:before="0" w:after="0"/>
        <w:rPr>
          <w:szCs w:val="32"/>
        </w:rPr>
      </w:pPr>
    </w:p>
    <w:p w:rsidR="00FE4FC3" w:rsidRDefault="00FE4FC3" w:rsidP="002D0A22">
      <w:pPr>
        <w:pStyle w:val="Keywords"/>
        <w:tabs>
          <w:tab w:val="left" w:pos="284"/>
        </w:tabs>
        <w:spacing w:before="0" w:after="0"/>
        <w:rPr>
          <w:szCs w:val="32"/>
        </w:rPr>
      </w:pPr>
    </w:p>
    <w:p w:rsidR="00FE4FC3" w:rsidRDefault="00FE4FC3" w:rsidP="002D0A22">
      <w:pPr>
        <w:pStyle w:val="Keywords"/>
        <w:tabs>
          <w:tab w:val="left" w:pos="284"/>
        </w:tabs>
        <w:spacing w:before="0" w:after="0"/>
        <w:rPr>
          <w:szCs w:val="32"/>
        </w:rPr>
      </w:pPr>
    </w:p>
    <w:p w:rsidR="00FE4FC3" w:rsidRDefault="00FE4FC3" w:rsidP="002D0A22">
      <w:pPr>
        <w:pStyle w:val="Keywords"/>
        <w:tabs>
          <w:tab w:val="left" w:pos="284"/>
        </w:tabs>
        <w:spacing w:before="0" w:after="0"/>
        <w:rPr>
          <w:szCs w:val="32"/>
        </w:rPr>
      </w:pPr>
    </w:p>
    <w:p w:rsidR="00FE4FC3" w:rsidRDefault="00FE4FC3" w:rsidP="002D0A22">
      <w:pPr>
        <w:pStyle w:val="Keywords"/>
        <w:tabs>
          <w:tab w:val="left" w:pos="284"/>
        </w:tabs>
        <w:spacing w:before="0" w:after="0"/>
        <w:rPr>
          <w:szCs w:val="32"/>
        </w:rPr>
      </w:pPr>
    </w:p>
    <w:p w:rsidR="00FE4FC3" w:rsidRDefault="00FE4FC3" w:rsidP="002D0A22">
      <w:pPr>
        <w:pStyle w:val="Keywords"/>
        <w:tabs>
          <w:tab w:val="left" w:pos="284"/>
        </w:tabs>
        <w:spacing w:before="0" w:after="0"/>
        <w:rPr>
          <w:szCs w:val="32"/>
        </w:rPr>
      </w:pPr>
    </w:p>
    <w:p w:rsidR="00FE4FC3" w:rsidRDefault="00FE4FC3" w:rsidP="002D0A22">
      <w:pPr>
        <w:pStyle w:val="Keywords"/>
        <w:tabs>
          <w:tab w:val="left" w:pos="284"/>
        </w:tabs>
        <w:spacing w:before="0" w:after="0"/>
        <w:rPr>
          <w:szCs w:val="32"/>
        </w:rPr>
      </w:pPr>
    </w:p>
    <w:p w:rsidR="00FE4FC3" w:rsidRDefault="00FE4FC3" w:rsidP="002D0A22">
      <w:pPr>
        <w:pStyle w:val="Keywords"/>
        <w:tabs>
          <w:tab w:val="left" w:pos="284"/>
        </w:tabs>
        <w:spacing w:before="0" w:after="0"/>
        <w:rPr>
          <w:szCs w:val="32"/>
        </w:rPr>
      </w:pPr>
    </w:p>
    <w:p w:rsidR="00FE4FC3" w:rsidRDefault="00FE4FC3" w:rsidP="002D0A22">
      <w:pPr>
        <w:pStyle w:val="Keywords"/>
        <w:tabs>
          <w:tab w:val="left" w:pos="284"/>
        </w:tabs>
        <w:spacing w:before="0" w:after="0"/>
        <w:rPr>
          <w:szCs w:val="32"/>
        </w:rPr>
      </w:pPr>
    </w:p>
    <w:p w:rsidR="00FE4FC3" w:rsidRDefault="00FE4FC3" w:rsidP="002D0A22">
      <w:pPr>
        <w:pStyle w:val="Keywords"/>
        <w:tabs>
          <w:tab w:val="left" w:pos="284"/>
        </w:tabs>
        <w:spacing w:before="0" w:after="0"/>
        <w:rPr>
          <w:szCs w:val="32"/>
        </w:rPr>
      </w:pPr>
    </w:p>
    <w:p w:rsidR="00FE4FC3" w:rsidRDefault="00FE4FC3" w:rsidP="002D0A22">
      <w:pPr>
        <w:pStyle w:val="Keywords"/>
        <w:tabs>
          <w:tab w:val="left" w:pos="284"/>
        </w:tabs>
        <w:spacing w:before="0" w:after="0"/>
        <w:rPr>
          <w:szCs w:val="32"/>
        </w:rPr>
      </w:pPr>
    </w:p>
    <w:p w:rsidR="00FE4FC3" w:rsidRDefault="00FE4FC3" w:rsidP="002D0A22">
      <w:pPr>
        <w:pStyle w:val="Keywords"/>
        <w:tabs>
          <w:tab w:val="left" w:pos="284"/>
        </w:tabs>
        <w:spacing w:before="0" w:after="0"/>
        <w:rPr>
          <w:szCs w:val="32"/>
        </w:rPr>
      </w:pPr>
    </w:p>
    <w:p w:rsidR="00FE4FC3" w:rsidRDefault="00FE4FC3" w:rsidP="002D0A22">
      <w:pPr>
        <w:pStyle w:val="Keywords"/>
        <w:tabs>
          <w:tab w:val="left" w:pos="284"/>
        </w:tabs>
        <w:spacing w:before="0" w:after="0"/>
        <w:rPr>
          <w:szCs w:val="32"/>
        </w:rPr>
      </w:pPr>
    </w:p>
    <w:p w:rsidR="00C506EE" w:rsidRDefault="00C506EE" w:rsidP="00C506EE">
      <w:pPr>
        <w:tabs>
          <w:tab w:val="left" w:pos="284"/>
        </w:tabs>
      </w:pPr>
      <w:r>
        <w:t>_________________________________________</w:t>
      </w:r>
    </w:p>
    <w:p w:rsidR="00C506EE" w:rsidRPr="00A02368" w:rsidRDefault="00C506EE" w:rsidP="00C506EE">
      <w:pPr>
        <w:pStyle w:val="a2"/>
        <w:rPr>
          <w:spacing w:val="4"/>
        </w:rPr>
      </w:pPr>
      <w:r w:rsidRPr="00A02368">
        <w:rPr>
          <w:spacing w:val="4"/>
          <w:vertAlign w:val="superscript"/>
          <w:cs/>
        </w:rPr>
        <w:t>1</w:t>
      </w:r>
      <w:r w:rsidRPr="00A02368">
        <w:rPr>
          <w:spacing w:val="4"/>
          <w:vertAlign w:val="superscript"/>
        </w:rPr>
        <w:t xml:space="preserve"> </w:t>
      </w:r>
      <w:r w:rsidRPr="00A02368">
        <w:rPr>
          <w:spacing w:val="4"/>
        </w:rPr>
        <w:t>Master / Doctoral student, Department of ……, Faculty of …, University of ………</w:t>
      </w:r>
    </w:p>
    <w:p w:rsidR="00C506EE" w:rsidRPr="00A02368" w:rsidRDefault="00C506EE" w:rsidP="00C506EE">
      <w:pPr>
        <w:pStyle w:val="a2"/>
        <w:rPr>
          <w:spacing w:val="4"/>
        </w:rPr>
      </w:pPr>
      <w:r w:rsidRPr="00A02368">
        <w:rPr>
          <w:spacing w:val="4"/>
          <w:vertAlign w:val="superscript"/>
          <w:cs/>
        </w:rPr>
        <w:t>2</w:t>
      </w:r>
      <w:r w:rsidRPr="00A02368">
        <w:rPr>
          <w:spacing w:val="4"/>
          <w:vertAlign w:val="superscript"/>
        </w:rPr>
        <w:t xml:space="preserve"> </w:t>
      </w:r>
      <w:r w:rsidRPr="00A02368">
        <w:rPr>
          <w:spacing w:val="4"/>
        </w:rPr>
        <w:t>Assistant Professor, Department of ……, Faculty of …, University of ………</w:t>
      </w:r>
    </w:p>
    <w:p w:rsidR="00C506EE" w:rsidRPr="00A02368" w:rsidRDefault="00C506EE" w:rsidP="006768A8">
      <w:pPr>
        <w:pStyle w:val="a2"/>
        <w:ind w:left="79" w:hanging="79"/>
        <w:rPr>
          <w:spacing w:val="4"/>
        </w:rPr>
      </w:pPr>
      <w:r w:rsidRPr="00A02368">
        <w:rPr>
          <w:spacing w:val="4"/>
          <w:vertAlign w:val="superscript"/>
        </w:rPr>
        <w:t xml:space="preserve">3 </w:t>
      </w:r>
      <w:r w:rsidRPr="00A02368">
        <w:rPr>
          <w:spacing w:val="4"/>
        </w:rPr>
        <w:t>Associate Professor, Department of ……, Faculty of …, University of ………</w:t>
      </w:r>
    </w:p>
    <w:p w:rsidR="00C506EE" w:rsidRPr="00A02368" w:rsidRDefault="00C506EE" w:rsidP="00C506EE">
      <w:pPr>
        <w:pStyle w:val="a2"/>
        <w:rPr>
          <w:spacing w:val="4"/>
        </w:rPr>
      </w:pPr>
      <w:r w:rsidRPr="00A02368">
        <w:rPr>
          <w:spacing w:val="4"/>
          <w:vertAlign w:val="superscript"/>
          <w:cs/>
        </w:rPr>
        <w:t>*</w:t>
      </w:r>
      <w:r w:rsidRPr="00A02368">
        <w:rPr>
          <w:spacing w:val="4"/>
          <w:vertAlign w:val="superscript"/>
        </w:rPr>
        <w:t xml:space="preserve"> </w:t>
      </w:r>
      <w:r w:rsidRPr="00A02368">
        <w:rPr>
          <w:spacing w:val="4"/>
        </w:rPr>
        <w:t>Corresponding Author, Tel.</w:t>
      </w:r>
      <w:r w:rsidRPr="00A02368">
        <w:rPr>
          <w:spacing w:val="4"/>
          <w:cs/>
        </w:rPr>
        <w:t xml:space="preserve"> </w:t>
      </w:r>
      <w:r w:rsidRPr="00A02368">
        <w:rPr>
          <w:rFonts w:hint="cs"/>
          <w:spacing w:val="4"/>
          <w:cs/>
        </w:rPr>
        <w:t>+</w:t>
      </w:r>
      <w:r w:rsidRPr="00A02368">
        <w:rPr>
          <w:spacing w:val="4"/>
          <w:cs/>
        </w:rPr>
        <w:t>66</w:t>
      </w:r>
      <w:r w:rsidR="006768A8" w:rsidRPr="00A02368">
        <w:rPr>
          <w:spacing w:val="4"/>
        </w:rPr>
        <w:t>x</w:t>
      </w:r>
      <w:r w:rsidR="006768A8" w:rsidRPr="00A02368">
        <w:rPr>
          <w:rFonts w:hint="cs"/>
          <w:spacing w:val="4"/>
          <w:cs/>
        </w:rPr>
        <w:t xml:space="preserve"> </w:t>
      </w:r>
      <w:r w:rsidR="006768A8" w:rsidRPr="00A02368">
        <w:rPr>
          <w:spacing w:val="4"/>
        </w:rPr>
        <w:t>xxxx</w:t>
      </w:r>
      <w:r w:rsidR="006768A8" w:rsidRPr="00A02368">
        <w:rPr>
          <w:rFonts w:hint="cs"/>
          <w:spacing w:val="4"/>
          <w:cs/>
        </w:rPr>
        <w:t xml:space="preserve"> </w:t>
      </w:r>
      <w:r w:rsidR="006768A8" w:rsidRPr="00A02368">
        <w:rPr>
          <w:spacing w:val="4"/>
        </w:rPr>
        <w:t>xxxx</w:t>
      </w:r>
      <w:r w:rsidRPr="00A02368">
        <w:rPr>
          <w:spacing w:val="4"/>
          <w:cs/>
        </w:rPr>
        <w:t xml:space="preserve"> </w:t>
      </w:r>
      <w:r w:rsidR="006768A8" w:rsidRPr="00A02368">
        <w:rPr>
          <w:rFonts w:hint="cs"/>
          <w:spacing w:val="4"/>
          <w:cs/>
        </w:rPr>
        <w:t xml:space="preserve"> </w:t>
      </w:r>
      <w:r w:rsidRPr="00A02368">
        <w:rPr>
          <w:spacing w:val="4"/>
        </w:rPr>
        <w:t>e-mail: journal@fte.kmutnb.ac.th</w:t>
      </w:r>
    </w:p>
    <w:p w:rsidR="00C506EE" w:rsidRPr="00A02368" w:rsidRDefault="00C506EE" w:rsidP="002D0A22">
      <w:pPr>
        <w:pStyle w:val="Keywords"/>
        <w:tabs>
          <w:tab w:val="left" w:pos="284"/>
        </w:tabs>
        <w:spacing w:before="0" w:after="0"/>
        <w:rPr>
          <w:spacing w:val="4"/>
          <w:szCs w:val="32"/>
        </w:rPr>
        <w:sectPr w:rsidR="00C506EE" w:rsidRPr="00A02368" w:rsidSect="002B46A1">
          <w:headerReference w:type="even" r:id="rId8"/>
          <w:headerReference w:type="default" r:id="rId9"/>
          <w:footerReference w:type="first" r:id="rId10"/>
          <w:type w:val="continuous"/>
          <w:pgSz w:w="11907" w:h="16840" w:code="9"/>
          <w:pgMar w:top="1701" w:right="1418" w:bottom="1701" w:left="1418" w:header="1151" w:footer="1151" w:gutter="0"/>
          <w:cols w:space="454"/>
          <w:docGrid w:linePitch="408"/>
        </w:sectPr>
      </w:pPr>
    </w:p>
    <w:p w:rsidR="008F5D3B" w:rsidRPr="00FE4FC3" w:rsidRDefault="00B7609F" w:rsidP="00FE4FC3">
      <w:pPr>
        <w:tabs>
          <w:tab w:val="left" w:pos="284"/>
        </w:tabs>
        <w:rPr>
          <w:b/>
          <w:bCs/>
          <w:sz w:val="28"/>
          <w:cs/>
        </w:rPr>
      </w:pPr>
      <w:r w:rsidRPr="00711BDA">
        <w:lastRenderedPageBreak/>
        <w:br w:type="page"/>
      </w:r>
      <w:r w:rsidR="008C428A" w:rsidRPr="00711BDA">
        <w:lastRenderedPageBreak/>
        <w:t>1.</w:t>
      </w:r>
      <w:r w:rsidR="008C428A" w:rsidRPr="00711BDA">
        <w:tab/>
      </w:r>
      <w:r w:rsidR="002D0A22">
        <w:rPr>
          <w:rFonts w:hint="cs"/>
          <w:cs/>
        </w:rPr>
        <w:t xml:space="preserve"> </w:t>
      </w:r>
      <w:r w:rsidR="008F5D3B" w:rsidRPr="00711BDA">
        <w:rPr>
          <w:cs/>
        </w:rPr>
        <w:t>บทนำ</w:t>
      </w:r>
    </w:p>
    <w:p w:rsidR="00A947BC" w:rsidRPr="007B26D9" w:rsidRDefault="008F5D3B" w:rsidP="002D0A22">
      <w:pPr>
        <w:pStyle w:val="a"/>
        <w:tabs>
          <w:tab w:val="left" w:pos="284"/>
        </w:tabs>
        <w:ind w:firstLine="284"/>
        <w:rPr>
          <w:color w:val="FF0000"/>
          <w:spacing w:val="-4"/>
        </w:rPr>
      </w:pPr>
      <w:r w:rsidRPr="007B26D9">
        <w:rPr>
          <w:spacing w:val="-4"/>
          <w:cs/>
        </w:rPr>
        <w:t>บทความที่จะส่ง</w:t>
      </w:r>
      <w:r w:rsidR="002E6FC7" w:rsidRPr="007B26D9">
        <w:rPr>
          <w:spacing w:val="-4"/>
          <w:cs/>
        </w:rPr>
        <w:t>เป็นรูปแบบภาษาไทยที่</w:t>
      </w:r>
      <w:r w:rsidRPr="007B26D9">
        <w:rPr>
          <w:spacing w:val="-4"/>
          <w:cs/>
        </w:rPr>
        <w:t xml:space="preserve">ต้องใช้กระดาษขนาด </w:t>
      </w:r>
      <w:r w:rsidRPr="007B26D9">
        <w:rPr>
          <w:spacing w:val="-4"/>
        </w:rPr>
        <w:t xml:space="preserve">A4 </w:t>
      </w:r>
      <w:r w:rsidRPr="007B26D9">
        <w:rPr>
          <w:spacing w:val="-4"/>
          <w:cs/>
        </w:rPr>
        <w:t>(</w:t>
      </w:r>
      <w:r w:rsidR="00E80BBB" w:rsidRPr="007B26D9">
        <w:rPr>
          <w:spacing w:val="-4"/>
          <w:cs/>
        </w:rPr>
        <w:t xml:space="preserve">ขนาดพื้นที่ของกระดาษ </w:t>
      </w:r>
      <w:smartTag w:uri="urn:schemas-microsoft-com:office:smarttags" w:element="metricconverter">
        <w:smartTagPr>
          <w:attr w:name="ProductID" w:val="21 ซม."/>
        </w:smartTagPr>
        <w:r w:rsidRPr="007B26D9">
          <w:rPr>
            <w:spacing w:val="-4"/>
          </w:rPr>
          <w:t xml:space="preserve">21 </w:t>
        </w:r>
        <w:r w:rsidR="00D10F58" w:rsidRPr="007B26D9">
          <w:rPr>
            <w:spacing w:val="-4"/>
            <w:cs/>
          </w:rPr>
          <w:t>ซ</w:t>
        </w:r>
        <w:r w:rsidRPr="007B26D9">
          <w:rPr>
            <w:spacing w:val="-4"/>
            <w:cs/>
          </w:rPr>
          <w:t>ม.</w:t>
        </w:r>
      </w:smartTag>
      <w:r w:rsidRPr="007B26D9">
        <w:rPr>
          <w:spacing w:val="-4"/>
        </w:rPr>
        <w:t xml:space="preserve"> x </w:t>
      </w:r>
      <w:smartTag w:uri="urn:schemas-microsoft-com:office:smarttags" w:element="metricconverter">
        <w:smartTagPr>
          <w:attr w:name="ProductID" w:val="29.7 ซม."/>
        </w:smartTagPr>
        <w:r w:rsidRPr="007B26D9">
          <w:rPr>
            <w:spacing w:val="-4"/>
          </w:rPr>
          <w:t xml:space="preserve">29.7 </w:t>
        </w:r>
        <w:r w:rsidR="00D10F58" w:rsidRPr="007B26D9">
          <w:rPr>
            <w:spacing w:val="-4"/>
            <w:cs/>
          </w:rPr>
          <w:t>ซ</w:t>
        </w:r>
        <w:r w:rsidRPr="007B26D9">
          <w:rPr>
            <w:spacing w:val="-4"/>
            <w:cs/>
          </w:rPr>
          <w:t>ม.</w:t>
        </w:r>
      </w:smartTag>
      <w:r w:rsidRPr="007B26D9">
        <w:rPr>
          <w:spacing w:val="-4"/>
          <w:cs/>
        </w:rPr>
        <w:t xml:space="preserve">) </w:t>
      </w:r>
      <w:r w:rsidR="00441C45" w:rsidRPr="007B26D9">
        <w:rPr>
          <w:spacing w:val="-4"/>
          <w:cs/>
        </w:rPr>
        <w:t>มี</w:t>
      </w:r>
      <w:r w:rsidRPr="007B26D9">
        <w:rPr>
          <w:spacing w:val="-4"/>
          <w:cs/>
        </w:rPr>
        <w:t>จำนวน</w:t>
      </w:r>
      <w:r w:rsidR="00441C45" w:rsidRPr="007B26D9">
        <w:rPr>
          <w:spacing w:val="-4"/>
          <w:cs/>
        </w:rPr>
        <w:t>หน้า</w:t>
      </w:r>
      <w:r w:rsidR="00AB0F52" w:rsidRPr="007B26D9">
        <w:rPr>
          <w:spacing w:val="-4"/>
          <w:cs/>
        </w:rPr>
        <w:t>ทั้งหมด</w:t>
      </w:r>
      <w:r w:rsidR="00E80BBB" w:rsidRPr="007B26D9">
        <w:rPr>
          <w:spacing w:val="-4"/>
          <w:cs/>
        </w:rPr>
        <w:t>ต้อง</w:t>
      </w:r>
      <w:r w:rsidR="00441C45" w:rsidRPr="007B26D9">
        <w:rPr>
          <w:spacing w:val="-4"/>
          <w:cs/>
        </w:rPr>
        <w:t>ไม่เกิน</w:t>
      </w:r>
      <w:r w:rsidRPr="007B26D9">
        <w:rPr>
          <w:spacing w:val="-4"/>
          <w:cs/>
        </w:rPr>
        <w:t xml:space="preserve"> </w:t>
      </w:r>
      <w:r w:rsidR="00F8610D" w:rsidRPr="007B26D9">
        <w:rPr>
          <w:spacing w:val="-4"/>
          <w:cs/>
        </w:rPr>
        <w:t>9</w:t>
      </w:r>
      <w:r w:rsidRPr="007B26D9">
        <w:rPr>
          <w:spacing w:val="-4"/>
        </w:rPr>
        <w:t xml:space="preserve"> </w:t>
      </w:r>
      <w:r w:rsidR="00441C45" w:rsidRPr="007B26D9">
        <w:rPr>
          <w:spacing w:val="-4"/>
          <w:cs/>
        </w:rPr>
        <w:t>หน้า</w:t>
      </w:r>
      <w:r w:rsidRPr="007B26D9">
        <w:rPr>
          <w:spacing w:val="-4"/>
          <w:cs/>
        </w:rPr>
        <w:t xml:space="preserve"> </w:t>
      </w:r>
      <w:r w:rsidR="00A001F2" w:rsidRPr="007B26D9">
        <w:rPr>
          <w:spacing w:val="-4"/>
          <w:cs/>
        </w:rPr>
        <w:t xml:space="preserve">(จำนวนหน้าที่เกินอาจมีค่าใช้จ่ายเพิ่ม) </w:t>
      </w:r>
      <w:r w:rsidRPr="007B26D9">
        <w:rPr>
          <w:spacing w:val="-4"/>
          <w:cs/>
        </w:rPr>
        <w:t>โดยรวมทั้งเนื้อหาและภาพประกอบต่าง</w:t>
      </w:r>
      <w:r w:rsidR="0086037E" w:rsidRPr="007B26D9">
        <w:rPr>
          <w:spacing w:val="-4"/>
          <w:cs/>
        </w:rPr>
        <w:t xml:space="preserve"> </w:t>
      </w:r>
      <w:r w:rsidRPr="007B26D9">
        <w:rPr>
          <w:spacing w:val="-4"/>
          <w:cs/>
        </w:rPr>
        <w:t xml:space="preserve">ๆ </w:t>
      </w:r>
      <w:r w:rsidR="002E6FC7" w:rsidRPr="007B26D9">
        <w:rPr>
          <w:spacing w:val="-4"/>
          <w:cs/>
        </w:rPr>
        <w:t>ทั้งหมด</w:t>
      </w:r>
      <w:r w:rsidRPr="007B26D9">
        <w:rPr>
          <w:spacing w:val="-4"/>
          <w:cs/>
        </w:rPr>
        <w:t>แล้ว บทความนี้จะกล่าวถึง</w:t>
      </w:r>
      <w:r w:rsidR="00A001F2" w:rsidRPr="007B26D9">
        <w:rPr>
          <w:spacing w:val="-4"/>
          <w:cs/>
        </w:rPr>
        <w:t>วิธี</w:t>
      </w:r>
      <w:r w:rsidRPr="007B26D9">
        <w:rPr>
          <w:spacing w:val="-4"/>
          <w:cs/>
        </w:rPr>
        <w:t>การเขียนบทความทั้งในส่วนของ</w:t>
      </w:r>
      <w:r w:rsidR="00A001F2" w:rsidRPr="007B26D9">
        <w:rPr>
          <w:spacing w:val="-4"/>
          <w:cs/>
        </w:rPr>
        <w:t xml:space="preserve">รูปแบบ </w:t>
      </w:r>
      <w:r w:rsidRPr="007B26D9">
        <w:rPr>
          <w:spacing w:val="-4"/>
          <w:cs/>
        </w:rPr>
        <w:t>ขนาดตัวอักษร การเว้นระยะ และสิ่ง</w:t>
      </w:r>
      <w:r w:rsidR="002E6FC7" w:rsidRPr="007B26D9">
        <w:rPr>
          <w:spacing w:val="-4"/>
          <w:cs/>
        </w:rPr>
        <w:t>จำเป็น</w:t>
      </w:r>
      <w:r w:rsidRPr="007B26D9">
        <w:rPr>
          <w:spacing w:val="-4"/>
          <w:cs/>
        </w:rPr>
        <w:t>อื่น</w:t>
      </w:r>
      <w:r w:rsidR="0086037E" w:rsidRPr="007B26D9">
        <w:rPr>
          <w:spacing w:val="-4"/>
          <w:cs/>
        </w:rPr>
        <w:t xml:space="preserve"> </w:t>
      </w:r>
      <w:r w:rsidRPr="007B26D9">
        <w:rPr>
          <w:spacing w:val="-4"/>
          <w:cs/>
        </w:rPr>
        <w:t>ๆ ที่เกี่ยวข้องในการเขียนบทความ</w:t>
      </w:r>
      <w:r w:rsidR="002E6FC7" w:rsidRPr="007B26D9">
        <w:rPr>
          <w:spacing w:val="-4"/>
          <w:cs/>
        </w:rPr>
        <w:t>วิจัย</w:t>
      </w:r>
      <w:r w:rsidRPr="007B26D9">
        <w:rPr>
          <w:spacing w:val="-4"/>
          <w:cs/>
        </w:rPr>
        <w:t>สำหรับลงพิมพ์ใน</w:t>
      </w:r>
      <w:r w:rsidR="0086037E" w:rsidRPr="007B26D9">
        <w:rPr>
          <w:spacing w:val="-4"/>
          <w:cs/>
        </w:rPr>
        <w:t>เอกสารประกอบ</w:t>
      </w:r>
      <w:r w:rsidR="0037392F" w:rsidRPr="007B26D9">
        <w:rPr>
          <w:spacing w:val="-4"/>
          <w:cs/>
        </w:rPr>
        <w:t xml:space="preserve">วารสารวิชาการครุศาสตร์อุตสาหกรรมระดับชาติ   </w:t>
      </w:r>
      <w:r w:rsidR="0086037E" w:rsidRPr="007B26D9">
        <w:rPr>
          <w:color w:val="000000"/>
          <w:spacing w:val="-4"/>
          <w:cs/>
        </w:rPr>
        <w:t>โดยคณะกรรมการ</w:t>
      </w:r>
      <w:r w:rsidR="0037392F" w:rsidRPr="007B26D9">
        <w:rPr>
          <w:color w:val="000000"/>
          <w:spacing w:val="-4"/>
          <w:cs/>
        </w:rPr>
        <w:t>วารสาร</w:t>
      </w:r>
      <w:r w:rsidR="0086037E" w:rsidRPr="007B26D9">
        <w:rPr>
          <w:color w:val="000000"/>
          <w:spacing w:val="-4"/>
          <w:cs/>
        </w:rPr>
        <w:t>ขอสงวนสิทธิ์ในการ</w:t>
      </w:r>
      <w:r w:rsidR="00B525FD" w:rsidRPr="007B26D9">
        <w:rPr>
          <w:color w:val="000000"/>
          <w:spacing w:val="-4"/>
          <w:cs/>
        </w:rPr>
        <w:t>ปฏิเสธ</w:t>
      </w:r>
      <w:r w:rsidR="0086037E" w:rsidRPr="007B26D9">
        <w:rPr>
          <w:color w:val="000000"/>
          <w:spacing w:val="-4"/>
          <w:cs/>
        </w:rPr>
        <w:t>บทความที่มีรูปแบบไม่ตรงตามแม่แบบนี้</w:t>
      </w:r>
      <w:r w:rsidR="0037392F" w:rsidRPr="007B26D9">
        <w:rPr>
          <w:color w:val="000000"/>
          <w:spacing w:val="-4"/>
          <w:cs/>
        </w:rPr>
        <w:t xml:space="preserve">  บทความที่เคยตีพิมพ์มาแล้ว บทความที่มีความซ้ำซ้อนกับผลงานที่เคยตีพิพม์มาแล้วเกิน 30</w:t>
      </w:r>
      <w:r w:rsidR="0037392F" w:rsidRPr="007B26D9">
        <w:rPr>
          <w:color w:val="000000"/>
          <w:spacing w:val="-4"/>
        </w:rPr>
        <w:t>%</w:t>
      </w:r>
      <w:r w:rsidR="0037392F" w:rsidRPr="007B26D9">
        <w:rPr>
          <w:color w:val="000000"/>
          <w:spacing w:val="-4"/>
          <w:cs/>
        </w:rPr>
        <w:t xml:space="preserve"> </w:t>
      </w:r>
      <w:r w:rsidR="0086037E" w:rsidRPr="007B26D9">
        <w:rPr>
          <w:color w:val="000000"/>
          <w:spacing w:val="-4"/>
          <w:cs/>
        </w:rPr>
        <w:t>และมีจำนวนหน้าเกินกว่าที่กำหนด</w:t>
      </w:r>
    </w:p>
    <w:p w:rsidR="008F5D3B" w:rsidRPr="007B26D9" w:rsidRDefault="00D10F58" w:rsidP="007B26D9">
      <w:pPr>
        <w:pStyle w:val="a"/>
        <w:tabs>
          <w:tab w:val="left" w:pos="284"/>
        </w:tabs>
        <w:ind w:firstLine="284"/>
        <w:rPr>
          <w:color w:val="FF0000"/>
          <w:spacing w:val="-4"/>
        </w:rPr>
      </w:pPr>
      <w:r w:rsidRPr="007B26D9">
        <w:rPr>
          <w:spacing w:val="-4"/>
          <w:cs/>
        </w:rPr>
        <w:t xml:space="preserve">การเลือกโปรแกรมสำหรับประพันธ์บทความนี้ ควรเลือกใช้โปรแกรม </w:t>
      </w:r>
      <w:r w:rsidRPr="007B26D9">
        <w:rPr>
          <w:spacing w:val="-4"/>
        </w:rPr>
        <w:t xml:space="preserve">Microsoft </w:t>
      </w:r>
      <w:r w:rsidR="00A001F2" w:rsidRPr="007B26D9">
        <w:rPr>
          <w:spacing w:val="-4"/>
        </w:rPr>
        <w:t>Word</w:t>
      </w:r>
      <w:r w:rsidRPr="007B26D9">
        <w:rPr>
          <w:spacing w:val="-4"/>
        </w:rPr>
        <w:t xml:space="preserve"> </w:t>
      </w:r>
      <w:r w:rsidRPr="007B26D9">
        <w:rPr>
          <w:spacing w:val="-4"/>
          <w:cs/>
        </w:rPr>
        <w:t xml:space="preserve">รุ่น </w:t>
      </w:r>
      <w:r w:rsidR="00A001F2" w:rsidRPr="007B26D9">
        <w:rPr>
          <w:spacing w:val="-4"/>
        </w:rPr>
        <w:t>2016</w:t>
      </w:r>
      <w:r w:rsidR="00A001F2" w:rsidRPr="007B26D9">
        <w:rPr>
          <w:spacing w:val="-4"/>
          <w:cs/>
        </w:rPr>
        <w:t xml:space="preserve"> </w:t>
      </w:r>
      <w:r w:rsidRPr="007B26D9">
        <w:rPr>
          <w:spacing w:val="-4"/>
          <w:cs/>
        </w:rPr>
        <w:t xml:space="preserve">ภาษาไทย  </w:t>
      </w:r>
      <w:r w:rsidR="00F8610D" w:rsidRPr="007B26D9">
        <w:rPr>
          <w:spacing w:val="-4"/>
          <w:cs/>
        </w:rPr>
        <w:t xml:space="preserve"> เป็นต้นไป  </w:t>
      </w:r>
      <w:r w:rsidRPr="007B26D9">
        <w:rPr>
          <w:spacing w:val="-4"/>
          <w:cs/>
        </w:rPr>
        <w:t xml:space="preserve">เนื่องจากมีความเสถียรในการใช้งานดีกว่ารุ่น </w:t>
      </w:r>
      <w:r w:rsidR="00A001F2" w:rsidRPr="007B26D9">
        <w:rPr>
          <w:spacing w:val="-4"/>
        </w:rPr>
        <w:t>2013</w:t>
      </w:r>
      <w:r w:rsidR="00A001F2" w:rsidRPr="007B26D9">
        <w:rPr>
          <w:spacing w:val="-4"/>
          <w:cs/>
        </w:rPr>
        <w:t xml:space="preserve">  </w:t>
      </w:r>
      <w:r w:rsidR="001A26A8" w:rsidRPr="007B26D9">
        <w:rPr>
          <w:spacing w:val="-4"/>
          <w:cs/>
        </w:rPr>
        <w:t xml:space="preserve">โดยให้บันทึกเป็นไฟล์ </w:t>
      </w:r>
      <w:r w:rsidR="001A26A8" w:rsidRPr="007B26D9">
        <w:rPr>
          <w:spacing w:val="-4"/>
        </w:rPr>
        <w:t>DOCX (</w:t>
      </w:r>
      <w:r w:rsidR="001A26A8" w:rsidRPr="007B26D9">
        <w:rPr>
          <w:b/>
          <w:bCs/>
          <w:spacing w:val="-4"/>
          <w:cs/>
        </w:rPr>
        <w:t xml:space="preserve">ไม่ควรใช้ </w:t>
      </w:r>
      <w:r w:rsidR="001A26A8" w:rsidRPr="007B26D9">
        <w:rPr>
          <w:b/>
          <w:bCs/>
          <w:spacing w:val="-4"/>
        </w:rPr>
        <w:t>Compatible Mode</w:t>
      </w:r>
      <w:r w:rsidR="0039287D" w:rsidRPr="007B26D9">
        <w:rPr>
          <w:spacing w:val="-4"/>
        </w:rPr>
        <w:t>)</w:t>
      </w:r>
      <w:r w:rsidR="0041013D" w:rsidRPr="007B26D9">
        <w:rPr>
          <w:spacing w:val="-4"/>
          <w:cs/>
        </w:rPr>
        <w:t xml:space="preserve"> ก่อนส่งบทความ</w:t>
      </w:r>
      <w:r w:rsidR="00652FF4" w:rsidRPr="007B26D9">
        <w:rPr>
          <w:spacing w:val="-4"/>
          <w:cs/>
        </w:rPr>
        <w:t>มายัง</w:t>
      </w:r>
      <w:r w:rsidR="000F368A">
        <w:rPr>
          <w:rFonts w:hint="cs"/>
          <w:spacing w:val="-4"/>
          <w:cs/>
        </w:rPr>
        <w:br/>
        <w:t>กองบรรณาธิการ</w:t>
      </w:r>
    </w:p>
    <w:p w:rsidR="002D0A22" w:rsidRPr="00711BDA" w:rsidRDefault="002D0A22" w:rsidP="002D0A22">
      <w:pPr>
        <w:pStyle w:val="a"/>
        <w:tabs>
          <w:tab w:val="left" w:pos="284"/>
        </w:tabs>
        <w:ind w:firstLine="284"/>
        <w:rPr>
          <w:color w:val="FF0000"/>
        </w:rPr>
      </w:pPr>
    </w:p>
    <w:p w:rsidR="008F5D3B" w:rsidRPr="00711BDA" w:rsidRDefault="008F5D3B" w:rsidP="002D0A22">
      <w:pPr>
        <w:pStyle w:val="X"/>
        <w:tabs>
          <w:tab w:val="left" w:pos="284"/>
        </w:tabs>
        <w:spacing w:before="0"/>
        <w:ind w:left="215" w:hanging="215"/>
      </w:pPr>
      <w:r w:rsidRPr="00711BDA">
        <w:t>2.</w:t>
      </w:r>
      <w:r w:rsidR="008C428A" w:rsidRPr="00711BDA">
        <w:rPr>
          <w:cs/>
        </w:rPr>
        <w:tab/>
      </w:r>
      <w:r w:rsidR="002D0A22">
        <w:rPr>
          <w:rFonts w:hint="cs"/>
          <w:cs/>
        </w:rPr>
        <w:t xml:space="preserve"> </w:t>
      </w:r>
      <w:r w:rsidRPr="00711BDA">
        <w:rPr>
          <w:cs/>
        </w:rPr>
        <w:t>รูปแบบบทความ</w:t>
      </w:r>
    </w:p>
    <w:p w:rsidR="008F5D3B" w:rsidRPr="00711BDA" w:rsidRDefault="008F5D3B" w:rsidP="002D0A22">
      <w:pPr>
        <w:pStyle w:val="XX"/>
        <w:tabs>
          <w:tab w:val="left" w:pos="284"/>
        </w:tabs>
        <w:ind w:left="0" w:firstLine="284"/>
        <w:rPr>
          <w:cs/>
        </w:rPr>
      </w:pPr>
      <w:r w:rsidRPr="00711BDA">
        <w:t>2.1</w:t>
      </w:r>
      <w:r w:rsidR="00334E4E" w:rsidRPr="00711BDA">
        <w:tab/>
      </w:r>
      <w:r w:rsidR="002D0A22">
        <w:rPr>
          <w:rFonts w:hint="cs"/>
          <w:cs/>
        </w:rPr>
        <w:t xml:space="preserve"> </w:t>
      </w:r>
      <w:r w:rsidRPr="00711BDA">
        <w:rPr>
          <w:cs/>
        </w:rPr>
        <w:t>ขอบเขตกระดาษ</w:t>
      </w:r>
    </w:p>
    <w:p w:rsidR="008F5D3B" w:rsidRPr="00711BDA" w:rsidRDefault="008F5D3B" w:rsidP="002D0A22">
      <w:pPr>
        <w:pStyle w:val="a"/>
        <w:tabs>
          <w:tab w:val="left" w:pos="284"/>
        </w:tabs>
        <w:ind w:firstLine="284"/>
      </w:pPr>
      <w:r w:rsidRPr="00711BDA">
        <w:rPr>
          <w:cs/>
        </w:rPr>
        <w:t>เนื้อหาในบทความต้องอยู่ภายในขอบเขต กว้าง</w:t>
      </w:r>
      <w:r w:rsidR="00334E4E" w:rsidRPr="00711BDA">
        <w:t xml:space="preserve"> </w:t>
      </w:r>
      <w:smartTag w:uri="urn:schemas-microsoft-com:office:smarttags" w:element="metricconverter">
        <w:smartTagPr>
          <w:attr w:name="ProductID" w:val="6.693 นิ้ว"/>
        </w:smartTagPr>
        <w:r w:rsidR="00334E4E" w:rsidRPr="00711BDA">
          <w:rPr>
            <w:cs/>
          </w:rPr>
          <w:t>6</w:t>
        </w:r>
        <w:r w:rsidR="009E3355" w:rsidRPr="00711BDA">
          <w:rPr>
            <w:cs/>
          </w:rPr>
          <w:t>.693</w:t>
        </w:r>
        <w:r w:rsidRPr="00711BDA">
          <w:t xml:space="preserve"> </w:t>
        </w:r>
        <w:r w:rsidRPr="00711BDA">
          <w:rPr>
            <w:cs/>
          </w:rPr>
          <w:t>นิ้ว</w:t>
        </w:r>
      </w:smartTag>
      <w:r w:rsidR="00802211" w:rsidRPr="00711BDA">
        <w:t xml:space="preserve"> (</w:t>
      </w:r>
      <w:smartTag w:uri="urn:schemas-microsoft-com:office:smarttags" w:element="metricconverter">
        <w:smartTagPr>
          <w:attr w:name="ProductID" w:val="17 ซม."/>
        </w:smartTagPr>
        <w:r w:rsidR="00334E4E" w:rsidRPr="00711BDA">
          <w:rPr>
            <w:cs/>
          </w:rPr>
          <w:t>17</w:t>
        </w:r>
        <w:r w:rsidRPr="00711BDA">
          <w:t xml:space="preserve"> </w:t>
        </w:r>
        <w:r w:rsidR="00D10F58" w:rsidRPr="00711BDA">
          <w:rPr>
            <w:cs/>
          </w:rPr>
          <w:t>ซ</w:t>
        </w:r>
        <w:r w:rsidRPr="00711BDA">
          <w:rPr>
            <w:cs/>
          </w:rPr>
          <w:t>ม.</w:t>
        </w:r>
      </w:smartTag>
      <w:r w:rsidRPr="00711BDA">
        <w:t xml:space="preserve">) </w:t>
      </w:r>
      <w:r w:rsidRPr="00711BDA">
        <w:rPr>
          <w:cs/>
        </w:rPr>
        <w:t xml:space="preserve">และสูง </w:t>
      </w:r>
      <w:r w:rsidR="00BE0DD1" w:rsidRPr="00711BDA">
        <w:t>9</w:t>
      </w:r>
      <w:r w:rsidR="009E3355" w:rsidRPr="00711BDA">
        <w:rPr>
          <w:cs/>
        </w:rPr>
        <w:t>.3</w:t>
      </w:r>
      <w:r w:rsidR="0037392F" w:rsidRPr="00711BDA">
        <w:t>3</w:t>
      </w:r>
      <w:r w:rsidRPr="00711BDA">
        <w:t xml:space="preserve"> </w:t>
      </w:r>
      <w:r w:rsidRPr="00711BDA">
        <w:rPr>
          <w:cs/>
        </w:rPr>
        <w:t>นิ้ว</w:t>
      </w:r>
      <w:r w:rsidR="00802211" w:rsidRPr="00711BDA">
        <w:t xml:space="preserve"> (</w:t>
      </w:r>
      <w:r w:rsidR="00334E4E" w:rsidRPr="00711BDA">
        <w:rPr>
          <w:cs/>
        </w:rPr>
        <w:t>2</w:t>
      </w:r>
      <w:r w:rsidR="00802211" w:rsidRPr="00711BDA">
        <w:rPr>
          <w:cs/>
        </w:rPr>
        <w:t>3</w:t>
      </w:r>
      <w:r w:rsidRPr="00711BDA">
        <w:t>.</w:t>
      </w:r>
      <w:r w:rsidR="0037392F" w:rsidRPr="00711BDA">
        <w:t>7</w:t>
      </w:r>
      <w:r w:rsidRPr="00711BDA">
        <w:t xml:space="preserve"> </w:t>
      </w:r>
      <w:r w:rsidR="00D10F58" w:rsidRPr="00711BDA">
        <w:rPr>
          <w:cs/>
        </w:rPr>
        <w:t>ซ</w:t>
      </w:r>
      <w:r w:rsidRPr="00711BDA">
        <w:rPr>
          <w:cs/>
        </w:rPr>
        <w:t>ม.</w:t>
      </w:r>
      <w:r w:rsidRPr="00711BDA">
        <w:t xml:space="preserve">) </w:t>
      </w:r>
      <w:r w:rsidRPr="00711BDA">
        <w:rPr>
          <w:cs/>
        </w:rPr>
        <w:t xml:space="preserve"> อย่าให้เนื้อหา</w:t>
      </w:r>
      <w:r w:rsidR="00A326DF">
        <w:rPr>
          <w:rFonts w:hint="cs"/>
          <w:cs/>
        </w:rPr>
        <w:br/>
      </w:r>
      <w:r w:rsidRPr="00711BDA">
        <w:rPr>
          <w:cs/>
        </w:rPr>
        <w:t>ใด</w:t>
      </w:r>
      <w:r w:rsidR="00A326DF">
        <w:rPr>
          <w:rFonts w:hint="cs"/>
          <w:cs/>
        </w:rPr>
        <w:t xml:space="preserve"> </w:t>
      </w:r>
      <w:r w:rsidRPr="00711BDA">
        <w:rPr>
          <w:cs/>
        </w:rPr>
        <w:t>ๆ</w:t>
      </w:r>
      <w:r w:rsidR="00B93E0D" w:rsidRPr="00711BDA">
        <w:rPr>
          <w:cs/>
        </w:rPr>
        <w:t xml:space="preserve"> </w:t>
      </w:r>
      <w:r w:rsidRPr="00711BDA">
        <w:rPr>
          <w:cs/>
        </w:rPr>
        <w:t xml:space="preserve">อยู่นอกขอบเขตนี้  เนื้อหาต้องจัดให้อยู่ในสองคอลัมน์ แต่ละคอลัมน์มีความกว้าง </w:t>
      </w:r>
      <w:r w:rsidR="00885CE6" w:rsidRPr="00711BDA">
        <w:rPr>
          <w:cs/>
        </w:rPr>
        <w:t>2</w:t>
      </w:r>
      <w:r w:rsidR="004939E1" w:rsidRPr="00711BDA">
        <w:rPr>
          <w:cs/>
        </w:rPr>
        <w:t>.</w:t>
      </w:r>
      <w:r w:rsidR="00885CE6" w:rsidRPr="00711BDA">
        <w:rPr>
          <w:cs/>
        </w:rPr>
        <w:t>95</w:t>
      </w:r>
      <w:r w:rsidRPr="00711BDA">
        <w:t xml:space="preserve"> </w:t>
      </w:r>
      <w:r w:rsidRPr="00711BDA">
        <w:rPr>
          <w:cs/>
        </w:rPr>
        <w:t>นิ้ว</w:t>
      </w:r>
      <w:r w:rsidR="00E33038" w:rsidRPr="00711BDA">
        <w:t xml:space="preserve"> (</w:t>
      </w:r>
      <w:r w:rsidR="00885CE6" w:rsidRPr="00711BDA">
        <w:rPr>
          <w:cs/>
        </w:rPr>
        <w:t>7.5</w:t>
      </w:r>
      <w:r w:rsidRPr="00711BDA">
        <w:t xml:space="preserve"> </w:t>
      </w:r>
      <w:r w:rsidR="00E33038" w:rsidRPr="00711BDA">
        <w:rPr>
          <w:cs/>
        </w:rPr>
        <w:t>ซ</w:t>
      </w:r>
      <w:r w:rsidRPr="00711BDA">
        <w:rPr>
          <w:cs/>
        </w:rPr>
        <w:t>ม.</w:t>
      </w:r>
      <w:r w:rsidRPr="00711BDA">
        <w:t xml:space="preserve">) </w:t>
      </w:r>
      <w:r w:rsidRPr="00711BDA">
        <w:rPr>
          <w:cs/>
        </w:rPr>
        <w:t>และมีระยะห่างระหว่างคอลัมน์ทั้งสอง</w:t>
      </w:r>
      <w:r w:rsidR="004939E1" w:rsidRPr="00711BDA">
        <w:rPr>
          <w:cs/>
        </w:rPr>
        <w:t xml:space="preserve"> 0.</w:t>
      </w:r>
      <w:r w:rsidR="00885CE6" w:rsidRPr="00711BDA">
        <w:rPr>
          <w:cs/>
        </w:rPr>
        <w:t>39</w:t>
      </w:r>
      <w:r w:rsidRPr="00711BDA">
        <w:t xml:space="preserve"> </w:t>
      </w:r>
      <w:r w:rsidRPr="00711BDA">
        <w:rPr>
          <w:cs/>
        </w:rPr>
        <w:t>นิ้ว</w:t>
      </w:r>
      <w:r w:rsidRPr="00711BDA">
        <w:t xml:space="preserve"> (</w:t>
      </w:r>
      <w:r w:rsidR="00885CE6" w:rsidRPr="00711BDA">
        <w:rPr>
          <w:cs/>
        </w:rPr>
        <w:t>1</w:t>
      </w:r>
      <w:r w:rsidRPr="00711BDA">
        <w:t xml:space="preserve"> </w:t>
      </w:r>
      <w:r w:rsidR="00E33038" w:rsidRPr="00711BDA">
        <w:rPr>
          <w:cs/>
        </w:rPr>
        <w:t>ซ</w:t>
      </w:r>
      <w:r w:rsidRPr="00711BDA">
        <w:rPr>
          <w:cs/>
        </w:rPr>
        <w:t>ม.</w:t>
      </w:r>
      <w:r w:rsidRPr="00711BDA">
        <w:t xml:space="preserve">) </w:t>
      </w:r>
      <w:r w:rsidRPr="00711BDA">
        <w:rPr>
          <w:cs/>
        </w:rPr>
        <w:t>เนื้อหาต้องจัดแบบ</w:t>
      </w:r>
      <w:r w:rsidR="00E33038" w:rsidRPr="00711BDA">
        <w:rPr>
          <w:cs/>
        </w:rPr>
        <w:t>กระจายแบบไทย  ซึ่งทำให้การกระจายข้อความสวยงามกว่าแบบอื่น ๆ</w:t>
      </w:r>
    </w:p>
    <w:p w:rsidR="009E3355" w:rsidRPr="00711BDA" w:rsidRDefault="00E44373" w:rsidP="002D0A22">
      <w:pPr>
        <w:pStyle w:val="BodyTextIndent2"/>
        <w:tabs>
          <w:tab w:val="left" w:pos="284"/>
        </w:tabs>
        <w:spacing w:line="240" w:lineRule="auto"/>
        <w:ind w:firstLine="0"/>
        <w:jc w:val="both"/>
        <w:rPr>
          <w:sz w:val="20"/>
          <w:lang w:val="en-US"/>
        </w:rPr>
      </w:pPr>
      <w:r w:rsidRPr="00711BDA">
        <w:rPr>
          <w:noProof/>
          <w:lang w:val="en-US"/>
        </w:rPr>
        <w:lastRenderedPageBreak/>
        <mc:AlternateContent>
          <mc:Choice Requires="wpc">
            <w:drawing>
              <wp:inline distT="0" distB="0" distL="0" distR="0" wp14:anchorId="669F2FE2" wp14:editId="03FCCFD1">
                <wp:extent cx="2723813" cy="2063115"/>
                <wp:effectExtent l="0" t="0" r="635" b="0"/>
                <wp:docPr id="162" name="Canvas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51" name="Group 115"/>
                        <wpg:cNvGrpSpPr>
                          <a:grpSpLocks/>
                        </wpg:cNvGrpSpPr>
                        <wpg:grpSpPr bwMode="auto">
                          <a:xfrm>
                            <a:off x="7620" y="70485"/>
                            <a:ext cx="2523839" cy="1691640"/>
                            <a:chOff x="1145" y="5188"/>
                            <a:chExt cx="2916" cy="2626"/>
                          </a:xfrm>
                        </wpg:grpSpPr>
                        <wpg:grpSp>
                          <wpg:cNvPr id="152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145" y="5188"/>
                              <a:ext cx="2916" cy="2265"/>
                              <a:chOff x="1145" y="5188"/>
                              <a:chExt cx="2167" cy="1684"/>
                            </a:xfrm>
                          </wpg:grpSpPr>
                          <wps:wsp>
                            <wps:cNvPr id="153" name="Rectangle 1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5" y="5188"/>
                                <a:ext cx="1031" cy="16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" name="Rectangle 1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23" y="5381"/>
                                <a:ext cx="835" cy="13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" name="Rectangle 1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1" y="5188"/>
                                <a:ext cx="1041" cy="16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" name="Rectangle 1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11" y="5381"/>
                                <a:ext cx="843" cy="13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7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4" y="5975"/>
                              <a:ext cx="772" cy="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32BEA" w:rsidRPr="00746122" w:rsidRDefault="00E32BEA" w:rsidP="00E17CB5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746122">
                                  <w:rPr>
                                    <w:sz w:val="24"/>
                                    <w:szCs w:val="24"/>
                                    <w:cs/>
                                  </w:rPr>
                                  <w:t>ขอบเขตข้อความ</w:t>
                                </w:r>
                                <w:r w:rsidRPr="00746122">
                                  <w:rPr>
                                    <w:sz w:val="24"/>
                                    <w:szCs w:val="24"/>
                                    <w:cs/>
                                  </w:rPr>
                                  <w:br/>
                                  <w:t>หน้าคู่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1" y="5975"/>
                              <a:ext cx="780" cy="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32BEA" w:rsidRPr="00746122" w:rsidRDefault="00E32BEA" w:rsidP="00E17CB5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746122">
                                  <w:rPr>
                                    <w:sz w:val="24"/>
                                    <w:szCs w:val="24"/>
                                    <w:cs/>
                                  </w:rPr>
                                  <w:t>ขอบเขตข้อความ</w:t>
                                </w:r>
                                <w:r w:rsidRPr="00746122">
                                  <w:rPr>
                                    <w:sz w:val="24"/>
                                    <w:szCs w:val="24"/>
                                    <w:cs/>
                                  </w:rPr>
                                  <w:br/>
                                  <w:t>หน้าคี่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6" y="7512"/>
                              <a:ext cx="1292" cy="3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32BEA" w:rsidRPr="00746122" w:rsidRDefault="00E32BEA" w:rsidP="00E17CB5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746122">
                                  <w:rPr>
                                    <w:sz w:val="24"/>
                                    <w:szCs w:val="24"/>
                                    <w:cs/>
                                  </w:rPr>
                                  <w:t>ขอบเขตข้อความหน้าคู่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13" y="7512"/>
                              <a:ext cx="1332" cy="3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32BEA" w:rsidRPr="00746122" w:rsidRDefault="00E32BEA" w:rsidP="00E17CB5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746122">
                                  <w:rPr>
                                    <w:sz w:val="24"/>
                                    <w:szCs w:val="24"/>
                                    <w:cs/>
                                  </w:rPr>
                                  <w:t>ขอบเขตข้อความหน้าคี่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  <wps:wsp>
                        <wps:cNvPr id="161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7002" y="1777687"/>
                            <a:ext cx="2678431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BEA" w:rsidRPr="003A68C2" w:rsidRDefault="007A0036" w:rsidP="003F33E4">
                              <w:pPr>
                                <w:pStyle w:val="a5"/>
                                <w:jc w:val="center"/>
                                <w:rPr>
                                  <w:spacing w:val="0"/>
                                  <w:sz w:val="30"/>
                                  <w:szCs w:val="30"/>
                                  <w:cs/>
                                </w:rPr>
                              </w:pPr>
                              <w:r w:rsidRPr="003A68C2">
                                <w:rPr>
                                  <w:b/>
                                  <w:bCs/>
                                  <w:spacing w:val="0"/>
                                  <w:sz w:val="30"/>
                                  <w:szCs w:val="30"/>
                                  <w:cs/>
                                </w:rPr>
                                <w:t>รูป</w:t>
                              </w:r>
                              <w:r w:rsidR="00E32BEA" w:rsidRPr="003A68C2">
                                <w:rPr>
                                  <w:b/>
                                  <w:bCs/>
                                  <w:spacing w:val="0"/>
                                  <w:sz w:val="30"/>
                                  <w:szCs w:val="30"/>
                                  <w:cs/>
                                </w:rPr>
                                <w:t>ที่ 1</w:t>
                              </w:r>
                              <w:r w:rsidRPr="003A68C2">
                                <w:rPr>
                                  <w:spacing w:val="0"/>
                                  <w:sz w:val="30"/>
                                  <w:szCs w:val="30"/>
                                  <w:cs/>
                                </w:rPr>
                                <w:tab/>
                              </w:r>
                              <w:r w:rsidR="00E32BEA" w:rsidRPr="003A68C2">
                                <w:rPr>
                                  <w:spacing w:val="0"/>
                                  <w:sz w:val="30"/>
                                  <w:szCs w:val="30"/>
                                  <w:cs/>
                                </w:rPr>
                                <w:t>ขอบเขตของเนื้อหาหน้าคู่และหน้าคี่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69F2FE2" id="Canvas 104" o:spid="_x0000_s1026" editas="canvas" style="width:214.45pt;height:162.45pt;mso-position-horizontal-relative:char;mso-position-vertical-relative:line" coordsize="27235,20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7235;height:20631;visibility:visible;mso-wrap-style:square">
                  <v:fill o:detectmouseclick="t"/>
                  <v:path o:connecttype="none"/>
                </v:shape>
                <v:group id="Group 115" o:spid="_x0000_s1028" style="position:absolute;left:76;top:704;width:25238;height:16917" coordorigin="1145,5188" coordsize="2916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group id="Group 109" o:spid="_x0000_s1029" style="position:absolute;left:1145;top:5188;width:2916;height:2265" coordorigin="1145,5188" coordsize="2167,1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<v:rect id="Rectangle 105" o:spid="_x0000_s1030" style="position:absolute;left:1145;top:5188;width:1031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" fillcolor="#969696"/>
                    <v:rect id="Rectangle 106" o:spid="_x0000_s1031" style="position:absolute;left:1223;top:5381;width:835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" stroked="f"/>
                    <v:rect id="Rectangle 107" o:spid="_x0000_s1032" style="position:absolute;left:2271;top:5188;width:1041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" fillcolor="#969696"/>
                    <v:rect id="Rectangle 108" o:spid="_x0000_s1033" style="position:absolute;left:2411;top:5381;width:843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rLCwwAAANw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Uvh9Jl4gt3cAAAD//wMAUEsBAi0AFAAGAAgAAAAhANvh9svuAAAAhQEAABMAAAAAAAAAAAAA&#10;AAAAAAAAAFtDb250ZW50X1R5cGVzXS54bWxQSwECLQAUAAYACAAAACEAWvQsW78AAAAVAQAACwAA&#10;AAAAAAAAAAAAAAAfAQAAX3JlbHMvLnJlbHNQSwECLQAUAAYACAAAACEAgB6ywsMAAADcAAAADwAA&#10;AAAAAAAAAAAAAAAHAgAAZHJzL2Rvd25yZXYueG1sUEsFBgAAAAADAAMAtwAAAPcCAAAAAA==&#10;" stroked="f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0" o:spid="_x0000_s1034" type="#_x0000_t202" style="position:absolute;left:1474;top:5975;width:772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  <v:textbox inset="0,0,0,0">
                      <w:txbxContent>
                        <w:p w:rsidR="00E32BEA" w:rsidRPr="00746122" w:rsidRDefault="00E32BEA" w:rsidP="00E17CB5">
                          <w:pPr>
                            <w:jc w:val="center"/>
                            <w:rPr>
                              <w:sz w:val="24"/>
                              <w:szCs w:val="24"/>
                              <w:cs/>
                            </w:rPr>
                          </w:pPr>
                          <w:r w:rsidRPr="00746122">
                            <w:rPr>
                              <w:sz w:val="24"/>
                              <w:szCs w:val="24"/>
                              <w:cs/>
                            </w:rPr>
                            <w:t>ขอบเขตข้อความ</w:t>
                          </w:r>
                          <w:r w:rsidRPr="00746122">
                            <w:rPr>
                              <w:sz w:val="24"/>
                              <w:szCs w:val="24"/>
                              <w:cs/>
                            </w:rPr>
                            <w:br/>
                            <w:t>หน้าคู่</w:t>
                          </w:r>
                        </w:p>
                      </w:txbxContent>
                    </v:textbox>
                  </v:shape>
                  <v:shape id="Text Box 111" o:spid="_x0000_s1035" type="#_x0000_t202" style="position:absolute;left:3061;top:5975;width:78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  <v:textbox inset="0,0,0,0">
                      <w:txbxContent>
                        <w:p w:rsidR="00E32BEA" w:rsidRPr="00746122" w:rsidRDefault="00E32BEA" w:rsidP="00E17CB5">
                          <w:pPr>
                            <w:jc w:val="center"/>
                            <w:rPr>
                              <w:sz w:val="24"/>
                              <w:szCs w:val="24"/>
                              <w:cs/>
                            </w:rPr>
                          </w:pPr>
                          <w:r w:rsidRPr="00746122">
                            <w:rPr>
                              <w:sz w:val="24"/>
                              <w:szCs w:val="24"/>
                              <w:cs/>
                            </w:rPr>
                            <w:t>ขอบเขตข้อความ</w:t>
                          </w:r>
                          <w:r w:rsidRPr="00746122">
                            <w:rPr>
                              <w:sz w:val="24"/>
                              <w:szCs w:val="24"/>
                              <w:cs/>
                            </w:rPr>
                            <w:br/>
                            <w:t>หน้าคี่</w:t>
                          </w:r>
                        </w:p>
                      </w:txbxContent>
                    </v:textbox>
                  </v:shape>
                  <v:shape id="Text Box 112" o:spid="_x0000_s1036" type="#_x0000_t202" style="position:absolute;left:1216;top:7512;width:1292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  <v:textbox inset="0,0,0,0">
                      <w:txbxContent>
                        <w:p w:rsidR="00E32BEA" w:rsidRPr="00746122" w:rsidRDefault="00E32BEA" w:rsidP="00E17CB5">
                          <w:pPr>
                            <w:jc w:val="center"/>
                            <w:rPr>
                              <w:sz w:val="24"/>
                              <w:szCs w:val="24"/>
                              <w:cs/>
                            </w:rPr>
                          </w:pPr>
                          <w:r w:rsidRPr="00746122">
                            <w:rPr>
                              <w:sz w:val="24"/>
                              <w:szCs w:val="24"/>
                              <w:cs/>
                            </w:rPr>
                            <w:t>ขอบเขตข้อความหน้าคู่</w:t>
                          </w:r>
                        </w:p>
                      </w:txbxContent>
                    </v:textbox>
                  </v:shape>
                  <v:shape id="Text Box 114" o:spid="_x0000_s1037" type="#_x0000_t202" style="position:absolute;left:2713;top:7512;width:1332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  <v:textbox inset="0,0,0,0">
                      <w:txbxContent>
                        <w:p w:rsidR="00E32BEA" w:rsidRPr="00746122" w:rsidRDefault="00E32BEA" w:rsidP="00E17CB5">
                          <w:pPr>
                            <w:jc w:val="center"/>
                            <w:rPr>
                              <w:sz w:val="24"/>
                              <w:szCs w:val="24"/>
                              <w:cs/>
                            </w:rPr>
                          </w:pPr>
                          <w:r w:rsidRPr="00746122">
                            <w:rPr>
                              <w:sz w:val="24"/>
                              <w:szCs w:val="24"/>
                              <w:cs/>
                            </w:rPr>
                            <w:t>ขอบเขตข้อความหน้าคี่</w:t>
                          </w:r>
                        </w:p>
                      </w:txbxContent>
                    </v:textbox>
                  </v:shape>
                </v:group>
                <v:shape id="Text Box 116" o:spid="_x0000_s1038" type="#_x0000_t202" style="position:absolute;left:170;top:17776;width:26784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E32BEA" w:rsidRPr="003A68C2" w:rsidRDefault="007A0036" w:rsidP="003F33E4">
                        <w:pPr>
                          <w:pStyle w:val="a5"/>
                          <w:jc w:val="center"/>
                          <w:rPr>
                            <w:spacing w:val="0"/>
                            <w:sz w:val="30"/>
                            <w:szCs w:val="30"/>
                            <w:cs/>
                          </w:rPr>
                        </w:pPr>
                        <w:r w:rsidRPr="003A68C2">
                          <w:rPr>
                            <w:b/>
                            <w:bCs/>
                            <w:spacing w:val="0"/>
                            <w:sz w:val="30"/>
                            <w:szCs w:val="30"/>
                            <w:cs/>
                          </w:rPr>
                          <w:t>รูป</w:t>
                        </w:r>
                        <w:r w:rsidR="00E32BEA" w:rsidRPr="003A68C2">
                          <w:rPr>
                            <w:b/>
                            <w:bCs/>
                            <w:spacing w:val="0"/>
                            <w:sz w:val="30"/>
                            <w:szCs w:val="30"/>
                            <w:cs/>
                          </w:rPr>
                          <w:t>ที่ 1</w:t>
                        </w:r>
                        <w:r w:rsidRPr="003A68C2">
                          <w:rPr>
                            <w:spacing w:val="0"/>
                            <w:sz w:val="30"/>
                            <w:szCs w:val="30"/>
                            <w:cs/>
                          </w:rPr>
                          <w:tab/>
                        </w:r>
                        <w:r w:rsidR="00E32BEA" w:rsidRPr="003A68C2">
                          <w:rPr>
                            <w:spacing w:val="0"/>
                            <w:sz w:val="30"/>
                            <w:szCs w:val="30"/>
                            <w:cs/>
                          </w:rPr>
                          <w:t>ขอบเขตของเนื้อหาหน้าคู่และหน้าคี่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E3355" w:rsidRPr="007B26D9" w:rsidRDefault="00BE0DD1" w:rsidP="002D0A22">
      <w:pPr>
        <w:pStyle w:val="a"/>
        <w:tabs>
          <w:tab w:val="left" w:pos="284"/>
        </w:tabs>
        <w:ind w:firstLine="284"/>
        <w:rPr>
          <w:spacing w:val="-4"/>
        </w:rPr>
      </w:pPr>
      <w:r w:rsidRPr="007B26D9">
        <w:rPr>
          <w:spacing w:val="-4"/>
          <w:cs/>
          <w:lang w:val="en-GB"/>
        </w:rPr>
        <w:t>ไฟล์</w:t>
      </w:r>
      <w:r w:rsidR="004939E1" w:rsidRPr="007B26D9">
        <w:rPr>
          <w:spacing w:val="-4"/>
          <w:cs/>
        </w:rPr>
        <w:t>แม่แบบนี้</w:t>
      </w:r>
      <w:r w:rsidR="00CF7817" w:rsidRPr="007B26D9">
        <w:rPr>
          <w:spacing w:val="-4"/>
          <w:cs/>
        </w:rPr>
        <w:t>ได้กำหนดค่าระยะขอบ  การตั้งหน้า</w:t>
      </w:r>
      <w:r w:rsidR="00A326DF">
        <w:rPr>
          <w:rFonts w:hint="cs"/>
          <w:spacing w:val="-4"/>
          <w:cs/>
        </w:rPr>
        <w:br/>
      </w:r>
      <w:r w:rsidR="00CF7817" w:rsidRPr="007B26D9">
        <w:rPr>
          <w:spacing w:val="-4"/>
          <w:cs/>
        </w:rPr>
        <w:t>คู่-คี่ ขอบเขตข้อความ รูปแบบสองคอลัมน์และลักษณะตัวอักษรไว้เรียบร้อยแล้ว</w:t>
      </w:r>
      <w:r w:rsidR="00A90A09" w:rsidRPr="007B26D9">
        <w:rPr>
          <w:spacing w:val="-4"/>
          <w:cs/>
        </w:rPr>
        <w:t xml:space="preserve">  โดยที่ท่านไม่จำเป็นต้องตั้งค่า</w:t>
      </w:r>
      <w:r w:rsidR="002D0A22" w:rsidRPr="007B26D9">
        <w:rPr>
          <w:rFonts w:hint="cs"/>
          <w:spacing w:val="-4"/>
          <w:cs/>
        </w:rPr>
        <w:br/>
      </w:r>
      <w:r w:rsidR="00A90A09" w:rsidRPr="007B26D9">
        <w:rPr>
          <w:spacing w:val="-4"/>
          <w:cs/>
        </w:rPr>
        <w:t>ใด</w:t>
      </w:r>
      <w:r w:rsidR="002D0A22" w:rsidRPr="007B26D9">
        <w:rPr>
          <w:rFonts w:hint="cs"/>
          <w:spacing w:val="-4"/>
          <w:cs/>
        </w:rPr>
        <w:t xml:space="preserve"> </w:t>
      </w:r>
      <w:r w:rsidR="00A90A09" w:rsidRPr="007B26D9">
        <w:rPr>
          <w:spacing w:val="-4"/>
          <w:cs/>
        </w:rPr>
        <w:t>ๆ ด้วยตนเอง</w:t>
      </w:r>
      <w:r w:rsidR="00CF7817" w:rsidRPr="007B26D9">
        <w:rPr>
          <w:spacing w:val="-4"/>
          <w:cs/>
        </w:rPr>
        <w:t xml:space="preserve">  ดังนั้น</w:t>
      </w:r>
      <w:r w:rsidR="00A90A09" w:rsidRPr="007B26D9">
        <w:rPr>
          <w:spacing w:val="-4"/>
          <w:cs/>
        </w:rPr>
        <w:t>ท่าน</w:t>
      </w:r>
      <w:r w:rsidR="00CF7817" w:rsidRPr="007B26D9">
        <w:rPr>
          <w:spacing w:val="-4"/>
          <w:cs/>
        </w:rPr>
        <w:t>ควรศึกษาวิธีการใช้ลักษณะและการจัดรูปแบบ (</w:t>
      </w:r>
      <w:r w:rsidR="00CF7817" w:rsidRPr="007B26D9">
        <w:rPr>
          <w:spacing w:val="-4"/>
        </w:rPr>
        <w:t>Style and Formatting</w:t>
      </w:r>
      <w:r w:rsidR="00CF7817" w:rsidRPr="007B26D9">
        <w:rPr>
          <w:spacing w:val="-4"/>
          <w:cs/>
        </w:rPr>
        <w:t>)</w:t>
      </w:r>
      <w:r w:rsidR="00707DA1" w:rsidRPr="007B26D9">
        <w:rPr>
          <w:spacing w:val="-4"/>
          <w:cs/>
        </w:rPr>
        <w:t xml:space="preserve"> </w:t>
      </w:r>
      <w:r w:rsidR="00A90A09" w:rsidRPr="007B26D9">
        <w:rPr>
          <w:spacing w:val="-4"/>
          <w:cs/>
        </w:rPr>
        <w:t>กับ</w:t>
      </w:r>
      <w:r w:rsidRPr="007B26D9">
        <w:rPr>
          <w:spacing w:val="-4"/>
          <w:cs/>
        </w:rPr>
        <w:t>ไฟล์</w:t>
      </w:r>
      <w:r w:rsidR="00A90A09" w:rsidRPr="007B26D9">
        <w:rPr>
          <w:spacing w:val="-4"/>
          <w:cs/>
        </w:rPr>
        <w:t>แม่แบบนี้</w:t>
      </w:r>
      <w:r w:rsidR="00707DA1" w:rsidRPr="007B26D9">
        <w:rPr>
          <w:spacing w:val="-4"/>
          <w:cs/>
        </w:rPr>
        <w:t xml:space="preserve">จากวิดีโอเรื่อง </w:t>
      </w:r>
      <w:r w:rsidR="00707DA1" w:rsidRPr="007B26D9">
        <w:rPr>
          <w:spacing w:val="-4"/>
        </w:rPr>
        <w:t>“</w:t>
      </w:r>
      <w:r w:rsidR="00707DA1" w:rsidRPr="007B26D9">
        <w:rPr>
          <w:spacing w:val="-4"/>
          <w:cs/>
        </w:rPr>
        <w:t>การ</w:t>
      </w:r>
      <w:r w:rsidR="001B2E44" w:rsidRPr="007B26D9">
        <w:rPr>
          <w:spacing w:val="-4"/>
          <w:cs/>
        </w:rPr>
        <w:t>จัด</w:t>
      </w:r>
      <w:r w:rsidR="00707DA1" w:rsidRPr="007B26D9">
        <w:rPr>
          <w:spacing w:val="-4"/>
          <w:cs/>
        </w:rPr>
        <w:t>รูปแบบของบทความ</w:t>
      </w:r>
      <w:r w:rsidR="00707DA1" w:rsidRPr="007B26D9">
        <w:rPr>
          <w:spacing w:val="-4"/>
        </w:rPr>
        <w:t>”</w:t>
      </w:r>
      <w:r w:rsidR="00707DA1" w:rsidRPr="007B26D9">
        <w:rPr>
          <w:spacing w:val="-4"/>
          <w:cs/>
        </w:rPr>
        <w:t xml:space="preserve">  จากเว็บ </w:t>
      </w:r>
      <w:r w:rsidR="000C4B32" w:rsidRPr="007B26D9">
        <w:rPr>
          <w:spacing w:val="-4"/>
        </w:rPr>
        <w:t>http://journal.fte.kmutnb.ac.th</w:t>
      </w:r>
    </w:p>
    <w:p w:rsidR="008F5D3B" w:rsidRPr="007B26D9" w:rsidRDefault="008F5D3B" w:rsidP="002D0A22">
      <w:pPr>
        <w:pStyle w:val="XX"/>
        <w:tabs>
          <w:tab w:val="left" w:pos="284"/>
        </w:tabs>
        <w:ind w:left="0" w:firstLine="284"/>
        <w:rPr>
          <w:cs/>
        </w:rPr>
      </w:pPr>
      <w:r w:rsidRPr="007B26D9">
        <w:t>2.2</w:t>
      </w:r>
      <w:r w:rsidR="00334E4E" w:rsidRPr="007B26D9">
        <w:tab/>
      </w:r>
      <w:r w:rsidR="002D0A22" w:rsidRPr="007B26D9">
        <w:rPr>
          <w:rFonts w:hint="cs"/>
          <w:cs/>
        </w:rPr>
        <w:t xml:space="preserve"> </w:t>
      </w:r>
      <w:r w:rsidRPr="007B26D9">
        <w:rPr>
          <w:cs/>
        </w:rPr>
        <w:t>บทคัดย่อ</w:t>
      </w:r>
    </w:p>
    <w:p w:rsidR="008F5D3B" w:rsidRPr="007B26D9" w:rsidRDefault="008F5D3B" w:rsidP="002D0A22">
      <w:pPr>
        <w:pStyle w:val="a"/>
        <w:tabs>
          <w:tab w:val="left" w:pos="284"/>
        </w:tabs>
        <w:ind w:firstLine="284"/>
        <w:rPr>
          <w:spacing w:val="-4"/>
        </w:rPr>
      </w:pPr>
      <w:r w:rsidRPr="007B26D9">
        <w:rPr>
          <w:spacing w:val="-4"/>
          <w:cs/>
        </w:rPr>
        <w:t>บทความที่เขียนเป็นภาษาไทย ต้องมีบทคัดย่อภาษาไทยและภาษาอังกฤษ</w:t>
      </w:r>
      <w:r w:rsidR="000C4B32" w:rsidRPr="007B26D9">
        <w:rPr>
          <w:spacing w:val="-4"/>
          <w:cs/>
        </w:rPr>
        <w:t>แยกคนละหน้ากัน</w:t>
      </w:r>
      <w:r w:rsidRPr="007B26D9">
        <w:rPr>
          <w:spacing w:val="-4"/>
          <w:cs/>
        </w:rPr>
        <w:t xml:space="preserve">  สำหรับบทความภาษาไทยใช้คำว่า </w:t>
      </w:r>
      <w:r w:rsidRPr="007B26D9">
        <w:rPr>
          <w:spacing w:val="-4"/>
        </w:rPr>
        <w:t>“</w:t>
      </w:r>
      <w:r w:rsidRPr="007B26D9">
        <w:rPr>
          <w:spacing w:val="-4"/>
          <w:cs/>
        </w:rPr>
        <w:t>บทคัดย่อ</w:t>
      </w:r>
      <w:r w:rsidRPr="007B26D9">
        <w:rPr>
          <w:spacing w:val="-4"/>
        </w:rPr>
        <w:t xml:space="preserve">” </w:t>
      </w:r>
      <w:r w:rsidRPr="007B26D9">
        <w:rPr>
          <w:spacing w:val="-4"/>
          <w:cs/>
        </w:rPr>
        <w:t>เป็นหัวข้อเริ่มต้น</w:t>
      </w:r>
      <w:r w:rsidR="008A5C3E" w:rsidRPr="007B26D9">
        <w:rPr>
          <w:spacing w:val="-4"/>
          <w:cs/>
        </w:rPr>
        <w:t xml:space="preserve"> (ใช้ลักษณะ </w:t>
      </w:r>
      <w:r w:rsidR="008A5C3E" w:rsidRPr="007B26D9">
        <w:rPr>
          <w:color w:val="0000FF"/>
          <w:spacing w:val="-4"/>
        </w:rPr>
        <w:t>“</w:t>
      </w:r>
      <w:r w:rsidR="008A5C3E" w:rsidRPr="007B26D9">
        <w:rPr>
          <w:color w:val="0000FF"/>
          <w:spacing w:val="-4"/>
          <w:cs/>
        </w:rPr>
        <w:t>บทคัดย่อ-หัวข้อ</w:t>
      </w:r>
      <w:r w:rsidR="008A5C3E" w:rsidRPr="007B26D9">
        <w:rPr>
          <w:color w:val="0000FF"/>
          <w:spacing w:val="-4"/>
        </w:rPr>
        <w:t>”</w:t>
      </w:r>
      <w:r w:rsidR="008A5C3E" w:rsidRPr="007B26D9">
        <w:rPr>
          <w:spacing w:val="-4"/>
          <w:cs/>
        </w:rPr>
        <w:t>)</w:t>
      </w:r>
      <w:r w:rsidRPr="007B26D9">
        <w:rPr>
          <w:spacing w:val="-4"/>
          <w:cs/>
        </w:rPr>
        <w:t xml:space="preserve"> ใช้ตัวอักษรแบบ </w:t>
      </w:r>
      <w:r w:rsidR="007B26D9" w:rsidRPr="007B26D9">
        <w:rPr>
          <w:rFonts w:hint="cs"/>
          <w:spacing w:val="-4"/>
          <w:cs/>
        </w:rPr>
        <w:br/>
      </w:r>
      <w:r w:rsidR="002D0A22" w:rsidRPr="007B26D9">
        <w:rPr>
          <w:spacing w:val="-4"/>
        </w:rPr>
        <w:t>TH SarabunPSK</w:t>
      </w:r>
      <w:r w:rsidRPr="007B26D9">
        <w:rPr>
          <w:spacing w:val="-4"/>
        </w:rPr>
        <w:t xml:space="preserve"> </w:t>
      </w:r>
      <w:r w:rsidRPr="007B26D9">
        <w:rPr>
          <w:spacing w:val="-4"/>
          <w:cs/>
        </w:rPr>
        <w:t xml:space="preserve">ขนาด </w:t>
      </w:r>
      <w:r w:rsidR="00F871F8" w:rsidRPr="007B26D9">
        <w:rPr>
          <w:spacing w:val="-4"/>
        </w:rPr>
        <w:t>1</w:t>
      </w:r>
      <w:r w:rsidR="00F871F8" w:rsidRPr="007B26D9">
        <w:rPr>
          <w:spacing w:val="-4"/>
          <w:cs/>
        </w:rPr>
        <w:t>5</w:t>
      </w:r>
      <w:r w:rsidRPr="007B26D9">
        <w:rPr>
          <w:spacing w:val="-4"/>
        </w:rPr>
        <w:t xml:space="preserve"> </w:t>
      </w:r>
      <w:r w:rsidRPr="007B26D9">
        <w:rPr>
          <w:spacing w:val="-4"/>
          <w:cs/>
        </w:rPr>
        <w:t xml:space="preserve">จุด ตัวหนาและจัดกลาง  เนื้อหาในบทคัดย่อให้ใช้ตัวอักษรแบบ </w:t>
      </w:r>
      <w:r w:rsidR="002D0A22" w:rsidRPr="007B26D9">
        <w:rPr>
          <w:spacing w:val="-4"/>
        </w:rPr>
        <w:t>TH SarabunPSK</w:t>
      </w:r>
      <w:r w:rsidRPr="007B26D9">
        <w:rPr>
          <w:spacing w:val="-4"/>
        </w:rPr>
        <w:t xml:space="preserve"> </w:t>
      </w:r>
      <w:r w:rsidRPr="007B26D9">
        <w:rPr>
          <w:spacing w:val="-4"/>
          <w:cs/>
        </w:rPr>
        <w:t xml:space="preserve">ขนาด </w:t>
      </w:r>
      <w:r w:rsidR="00F871F8" w:rsidRPr="007B26D9">
        <w:rPr>
          <w:spacing w:val="-4"/>
        </w:rPr>
        <w:t>1</w:t>
      </w:r>
      <w:r w:rsidR="00F871F8" w:rsidRPr="007B26D9">
        <w:rPr>
          <w:spacing w:val="-4"/>
          <w:cs/>
        </w:rPr>
        <w:t>5</w:t>
      </w:r>
      <w:r w:rsidRPr="007B26D9">
        <w:rPr>
          <w:spacing w:val="-4"/>
        </w:rPr>
        <w:t xml:space="preserve"> </w:t>
      </w:r>
      <w:r w:rsidRPr="007B26D9">
        <w:rPr>
          <w:spacing w:val="-4"/>
          <w:cs/>
        </w:rPr>
        <w:t>จุด ให้จัดแบบหน้าหลังตรง</w:t>
      </w:r>
      <w:r w:rsidR="00DC73B6" w:rsidRPr="007B26D9">
        <w:rPr>
          <w:spacing w:val="-4"/>
          <w:cs/>
        </w:rPr>
        <w:t xml:space="preserve"> (กระจายแบบไทย) </w:t>
      </w:r>
      <w:r w:rsidRPr="007B26D9">
        <w:rPr>
          <w:spacing w:val="-4"/>
          <w:cs/>
        </w:rPr>
        <w:t>และตัวอักษร</w:t>
      </w:r>
      <w:r w:rsidR="00EA5DDB" w:rsidRPr="007B26D9">
        <w:rPr>
          <w:spacing w:val="-4"/>
          <w:cs/>
        </w:rPr>
        <w:t>ธรรมดา</w:t>
      </w:r>
      <w:r w:rsidR="008A5C3E" w:rsidRPr="007B26D9">
        <w:rPr>
          <w:spacing w:val="-4"/>
          <w:cs/>
        </w:rPr>
        <w:t xml:space="preserve"> (ใช้ลักษณะ </w:t>
      </w:r>
      <w:r w:rsidR="008A5C3E" w:rsidRPr="007B26D9">
        <w:rPr>
          <w:color w:val="0000FF"/>
          <w:spacing w:val="-4"/>
        </w:rPr>
        <w:t>“</w:t>
      </w:r>
      <w:r w:rsidR="008A5C3E" w:rsidRPr="007B26D9">
        <w:rPr>
          <w:color w:val="0000FF"/>
          <w:spacing w:val="-4"/>
          <w:cs/>
        </w:rPr>
        <w:t>บทคัดย่อ-ข้อความ</w:t>
      </w:r>
      <w:r w:rsidR="008A5C3E" w:rsidRPr="007B26D9">
        <w:rPr>
          <w:color w:val="0000FF"/>
          <w:spacing w:val="-4"/>
        </w:rPr>
        <w:t>”</w:t>
      </w:r>
      <w:r w:rsidR="008A5C3E" w:rsidRPr="007B26D9">
        <w:rPr>
          <w:spacing w:val="-4"/>
          <w:cs/>
        </w:rPr>
        <w:t>)</w:t>
      </w:r>
      <w:r w:rsidRPr="007B26D9">
        <w:rPr>
          <w:spacing w:val="-4"/>
          <w:cs/>
        </w:rPr>
        <w:t xml:space="preserve"> สำหรับบทความภาษาอังกฤษ ใช้คำว่า </w:t>
      </w:r>
      <w:r w:rsidRPr="007B26D9">
        <w:rPr>
          <w:spacing w:val="-4"/>
        </w:rPr>
        <w:t xml:space="preserve">“Abstract” </w:t>
      </w:r>
      <w:r w:rsidRPr="007B26D9">
        <w:rPr>
          <w:spacing w:val="-4"/>
          <w:cs/>
        </w:rPr>
        <w:t xml:space="preserve">เป็นหัวข้อเริ่มต้น </w:t>
      </w:r>
      <w:r w:rsidR="00D20B40" w:rsidRPr="007B26D9">
        <w:rPr>
          <w:spacing w:val="-4"/>
        </w:rPr>
        <w:t xml:space="preserve"> </w:t>
      </w:r>
      <w:r w:rsidR="008A5C3E" w:rsidRPr="007B26D9">
        <w:rPr>
          <w:spacing w:val="-4"/>
          <w:cs/>
        </w:rPr>
        <w:t xml:space="preserve">(ใช้ลักษณะ </w:t>
      </w:r>
      <w:r w:rsidR="008A5C3E" w:rsidRPr="007B26D9">
        <w:rPr>
          <w:color w:val="0000FF"/>
          <w:spacing w:val="-4"/>
        </w:rPr>
        <w:t>“Abstract-head”</w:t>
      </w:r>
      <w:r w:rsidR="008A5C3E" w:rsidRPr="007B26D9">
        <w:rPr>
          <w:spacing w:val="-4"/>
          <w:cs/>
        </w:rPr>
        <w:t>)</w:t>
      </w:r>
      <w:r w:rsidRPr="007B26D9">
        <w:rPr>
          <w:spacing w:val="-4"/>
        </w:rPr>
        <w:t xml:space="preserve"> </w:t>
      </w:r>
      <w:r w:rsidRPr="007B26D9">
        <w:rPr>
          <w:spacing w:val="-4"/>
          <w:cs/>
        </w:rPr>
        <w:t>ตัวหนาจัดกลางหน้า   เนื้อหาในบทคัดย่อ</w:t>
      </w:r>
      <w:r w:rsidR="004050EC" w:rsidRPr="007B26D9">
        <w:rPr>
          <w:spacing w:val="-4"/>
          <w:cs/>
        </w:rPr>
        <w:t>ภาษาอังกฤษ</w:t>
      </w:r>
      <w:r w:rsidRPr="007B26D9">
        <w:rPr>
          <w:spacing w:val="-4"/>
          <w:cs/>
        </w:rPr>
        <w:t xml:space="preserve"> ให้จัดแบบหน้าหลังตรงและตัวอักษร</w:t>
      </w:r>
      <w:r w:rsidR="00EA5DDB" w:rsidRPr="007B26D9">
        <w:rPr>
          <w:spacing w:val="-4"/>
          <w:cs/>
        </w:rPr>
        <w:t>ธรรมดา</w:t>
      </w:r>
      <w:r w:rsidRPr="007B26D9">
        <w:rPr>
          <w:spacing w:val="-4"/>
          <w:cs/>
        </w:rPr>
        <w:t xml:space="preserve"> </w:t>
      </w:r>
      <w:r w:rsidR="00D20B40" w:rsidRPr="007B26D9">
        <w:rPr>
          <w:spacing w:val="-4"/>
          <w:cs/>
        </w:rPr>
        <w:t xml:space="preserve">(ใช้ลักษณะ </w:t>
      </w:r>
      <w:r w:rsidR="00D20B40" w:rsidRPr="007B26D9">
        <w:rPr>
          <w:color w:val="0000FF"/>
          <w:spacing w:val="-4"/>
        </w:rPr>
        <w:t>“Abstract-</w:t>
      </w:r>
      <w:r w:rsidR="00D20B40" w:rsidRPr="007B26D9">
        <w:rPr>
          <w:color w:val="0000FF"/>
          <w:spacing w:val="-4"/>
          <w:cs/>
        </w:rPr>
        <w:t>เนื้อหา</w:t>
      </w:r>
      <w:r w:rsidR="00D20B40" w:rsidRPr="007B26D9">
        <w:rPr>
          <w:color w:val="0000FF"/>
          <w:spacing w:val="-4"/>
        </w:rPr>
        <w:t>”</w:t>
      </w:r>
      <w:r w:rsidR="00D20B40" w:rsidRPr="007B26D9">
        <w:rPr>
          <w:spacing w:val="-4"/>
          <w:cs/>
        </w:rPr>
        <w:t>)</w:t>
      </w:r>
      <w:r w:rsidRPr="007B26D9">
        <w:rPr>
          <w:spacing w:val="-4"/>
          <w:cs/>
        </w:rPr>
        <w:t xml:space="preserve"> บทคัดย่อ</w:t>
      </w:r>
      <w:r w:rsidR="00393493" w:rsidRPr="007B26D9">
        <w:rPr>
          <w:spacing w:val="-4"/>
          <w:cs/>
        </w:rPr>
        <w:t xml:space="preserve">ไม่ควรยาวเกิน </w:t>
      </w:r>
      <w:r w:rsidR="007B26D9" w:rsidRPr="007B26D9">
        <w:rPr>
          <w:rFonts w:hint="cs"/>
          <w:spacing w:val="-4"/>
          <w:cs/>
        </w:rPr>
        <w:t>2</w:t>
      </w:r>
      <w:r w:rsidR="006866B0" w:rsidRPr="007B26D9">
        <w:rPr>
          <w:spacing w:val="-4"/>
          <w:cs/>
        </w:rPr>
        <w:t>50 คำ</w:t>
      </w:r>
    </w:p>
    <w:p w:rsidR="008F5D3B" w:rsidRPr="007B26D9" w:rsidRDefault="008F5D3B" w:rsidP="002D0A22">
      <w:pPr>
        <w:pStyle w:val="a"/>
        <w:tabs>
          <w:tab w:val="left" w:pos="284"/>
        </w:tabs>
        <w:ind w:firstLine="284"/>
        <w:rPr>
          <w:spacing w:val="-4"/>
        </w:rPr>
      </w:pPr>
      <w:r w:rsidRPr="007B26D9">
        <w:rPr>
          <w:b/>
          <w:bCs/>
          <w:spacing w:val="-4"/>
          <w:cs/>
        </w:rPr>
        <w:t>บทคัดย่อ</w:t>
      </w:r>
      <w:r w:rsidRPr="007B26D9">
        <w:rPr>
          <w:spacing w:val="-4"/>
          <w:cs/>
        </w:rPr>
        <w:t xml:space="preserve"> ให้เขียนสรุปย่อเกี่ยวกับงานวิจัยที่ทำ โดยกล่าวถึงปัญหาในงานเก่าหรือความต้องการ และกล่าวถึงสิ่งที่ได้นำเสนอเพื่อแก้ไข วัตถุประสงค์ วิธีการดำเนินการ</w:t>
      </w:r>
      <w:r w:rsidR="004B2246" w:rsidRPr="007B26D9">
        <w:rPr>
          <w:spacing w:val="-4"/>
          <w:cs/>
        </w:rPr>
        <w:t xml:space="preserve"> เทคนิคที่ใช้</w:t>
      </w:r>
      <w:r w:rsidRPr="007B26D9">
        <w:rPr>
          <w:spacing w:val="-4"/>
          <w:cs/>
        </w:rPr>
        <w:t xml:space="preserve"> และผล</w:t>
      </w:r>
      <w:r w:rsidR="00F072F4" w:rsidRPr="007B26D9">
        <w:rPr>
          <w:spacing w:val="-4"/>
          <w:cs/>
        </w:rPr>
        <w:t>สรุป</w:t>
      </w:r>
      <w:r w:rsidRPr="007B26D9">
        <w:rPr>
          <w:spacing w:val="-4"/>
          <w:cs/>
        </w:rPr>
        <w:t xml:space="preserve">ของการดำเนินการวิจัย </w:t>
      </w:r>
      <w:r w:rsidR="00A31BE9" w:rsidRPr="007B26D9">
        <w:rPr>
          <w:spacing w:val="-4"/>
          <w:cs/>
        </w:rPr>
        <w:t>ไม่ควร</w:t>
      </w:r>
      <w:r w:rsidRPr="007B26D9">
        <w:rPr>
          <w:spacing w:val="-4"/>
          <w:cs/>
        </w:rPr>
        <w:t>กล่าวถึงสิ่งอื่นที่ไม่ได้นำเสนอในบทความ</w:t>
      </w:r>
      <w:r w:rsidR="004B2246" w:rsidRPr="007B26D9">
        <w:rPr>
          <w:spacing w:val="-4"/>
          <w:cs/>
        </w:rPr>
        <w:t>หรือกล่าวยาวเกินไปจน</w:t>
      </w:r>
      <w:r w:rsidR="00A31BE9" w:rsidRPr="007B26D9">
        <w:rPr>
          <w:spacing w:val="-4"/>
          <w:cs/>
        </w:rPr>
        <w:t>จับ</w:t>
      </w:r>
      <w:r w:rsidR="004B2246" w:rsidRPr="007B26D9">
        <w:rPr>
          <w:spacing w:val="-4"/>
          <w:cs/>
        </w:rPr>
        <w:t>ประเด็น</w:t>
      </w:r>
      <w:r w:rsidR="00A31BE9" w:rsidRPr="007B26D9">
        <w:rPr>
          <w:spacing w:val="-4"/>
          <w:cs/>
        </w:rPr>
        <w:t>ไม่ได้</w:t>
      </w:r>
    </w:p>
    <w:p w:rsidR="008F5D3B" w:rsidRPr="00711BDA" w:rsidRDefault="008F5D3B" w:rsidP="002D0A22">
      <w:pPr>
        <w:pStyle w:val="XX"/>
        <w:tabs>
          <w:tab w:val="left" w:pos="284"/>
        </w:tabs>
        <w:ind w:left="0" w:firstLine="284"/>
      </w:pPr>
      <w:r w:rsidRPr="00711BDA">
        <w:t>2.3</w:t>
      </w:r>
      <w:r w:rsidR="00334E4E" w:rsidRPr="00711BDA">
        <w:tab/>
      </w:r>
      <w:r w:rsidR="002D0A22">
        <w:rPr>
          <w:rFonts w:hint="cs"/>
          <w:cs/>
        </w:rPr>
        <w:t xml:space="preserve"> </w:t>
      </w:r>
      <w:r w:rsidR="00464E0E" w:rsidRPr="00711BDA">
        <w:rPr>
          <w:cs/>
        </w:rPr>
        <w:t>ชื่อเรื่อง</w:t>
      </w:r>
    </w:p>
    <w:p w:rsidR="008F5D3B" w:rsidRDefault="008F5D3B" w:rsidP="002D0A22">
      <w:pPr>
        <w:pStyle w:val="a"/>
        <w:tabs>
          <w:tab w:val="left" w:pos="284"/>
        </w:tabs>
        <w:ind w:firstLine="284"/>
        <w:rPr>
          <w:spacing w:val="-4"/>
        </w:rPr>
      </w:pPr>
      <w:r w:rsidRPr="00711BDA">
        <w:rPr>
          <w:cs/>
        </w:rPr>
        <w:t>ชื่อเรื่องอยู่หน้าแรก จัดกลางหน้า ตัวหนา ชื่อเรื่องภาษาไทย  ให้ใช้รูปแบบตัวอักษร</w:t>
      </w:r>
      <w:r w:rsidR="002D0A22">
        <w:rPr>
          <w:rFonts w:hint="cs"/>
          <w:cs/>
        </w:rPr>
        <w:t xml:space="preserve"> </w:t>
      </w:r>
      <w:r w:rsidR="002D0A22" w:rsidRPr="002D0A22">
        <w:t>TH SarabunPSK</w:t>
      </w:r>
      <w:r w:rsidRPr="00711BDA">
        <w:t xml:space="preserve"> </w:t>
      </w:r>
      <w:r w:rsidRPr="00711BDA">
        <w:rPr>
          <w:cs/>
        </w:rPr>
        <w:t xml:space="preserve">ขนาด </w:t>
      </w:r>
      <w:r w:rsidR="00CF1318" w:rsidRPr="007B26D9">
        <w:rPr>
          <w:spacing w:val="-4"/>
          <w:cs/>
        </w:rPr>
        <w:lastRenderedPageBreak/>
        <w:t>18</w:t>
      </w:r>
      <w:r w:rsidRPr="007B26D9">
        <w:rPr>
          <w:spacing w:val="-4"/>
        </w:rPr>
        <w:t xml:space="preserve"> </w:t>
      </w:r>
      <w:r w:rsidRPr="007B26D9">
        <w:rPr>
          <w:spacing w:val="-4"/>
          <w:cs/>
        </w:rPr>
        <w:t xml:space="preserve">จุด </w:t>
      </w:r>
      <w:r w:rsidRPr="007B26D9">
        <w:rPr>
          <w:spacing w:val="-4"/>
        </w:rPr>
        <w:t xml:space="preserve"> </w:t>
      </w:r>
      <w:r w:rsidRPr="007B26D9">
        <w:rPr>
          <w:spacing w:val="-4"/>
          <w:cs/>
        </w:rPr>
        <w:t>โดย</w:t>
      </w:r>
      <w:r w:rsidR="004B2246" w:rsidRPr="007B26D9">
        <w:rPr>
          <w:spacing w:val="-4"/>
          <w:cs/>
        </w:rPr>
        <w:t>ใช้</w:t>
      </w:r>
      <w:r w:rsidRPr="007B26D9">
        <w:rPr>
          <w:spacing w:val="-4"/>
          <w:cs/>
        </w:rPr>
        <w:t xml:space="preserve">คำนาม คำสรรพนาม คำคุณศัพท์ </w:t>
      </w:r>
      <w:r w:rsidR="00ED710D">
        <w:rPr>
          <w:rFonts w:hint="cs"/>
          <w:spacing w:val="-4"/>
          <w:cs/>
        </w:rPr>
        <w:br/>
      </w:r>
      <w:r w:rsidRPr="007B26D9">
        <w:rPr>
          <w:spacing w:val="-4"/>
          <w:cs/>
        </w:rPr>
        <w:t xml:space="preserve">คำกิริยาและคำขยายกิริยา </w:t>
      </w:r>
      <w:r w:rsidR="00464E0E" w:rsidRPr="007B26D9">
        <w:rPr>
          <w:spacing w:val="-4"/>
          <w:cs/>
        </w:rPr>
        <w:t>สำหรับ</w:t>
      </w:r>
      <w:r w:rsidRPr="007B26D9">
        <w:rPr>
          <w:spacing w:val="-4"/>
          <w:cs/>
        </w:rPr>
        <w:t>ภาษาอังกฤษ</w:t>
      </w:r>
      <w:r w:rsidRPr="00ED710D">
        <w:rPr>
          <w:spacing w:val="-4"/>
          <w:u w:val="single"/>
          <w:cs/>
        </w:rPr>
        <w:t>ให้</w:t>
      </w:r>
      <w:r w:rsidR="00464E0E" w:rsidRPr="00ED710D">
        <w:rPr>
          <w:spacing w:val="-4"/>
          <w:u w:val="single"/>
          <w:cs/>
        </w:rPr>
        <w:t>ขึ้นต้นด้วย</w:t>
      </w:r>
      <w:r w:rsidRPr="00ED710D">
        <w:rPr>
          <w:spacing w:val="-4"/>
          <w:u w:val="single"/>
          <w:cs/>
        </w:rPr>
        <w:t>ตัวอักษรพิมพ์ใหญ่นำตัวเดียว</w:t>
      </w:r>
      <w:r w:rsidRPr="007B26D9">
        <w:rPr>
          <w:spacing w:val="-4"/>
          <w:cs/>
        </w:rPr>
        <w:t>ตัวอักษรที่สองเป็นต้นไปใช้ตัวพิมพ์เล็ก</w:t>
      </w:r>
      <w:r w:rsidR="00A90A09" w:rsidRPr="007B26D9">
        <w:rPr>
          <w:spacing w:val="-4"/>
          <w:cs/>
        </w:rPr>
        <w:t>ในแต่ละคำ</w:t>
      </w:r>
      <w:r w:rsidRPr="007B26D9">
        <w:rPr>
          <w:spacing w:val="-4"/>
          <w:cs/>
        </w:rPr>
        <w:t xml:space="preserve">  สำหรับคำเชื่อมต่าง</w:t>
      </w:r>
      <w:r w:rsidR="002D0A22" w:rsidRPr="007B26D9">
        <w:rPr>
          <w:rFonts w:hint="cs"/>
          <w:spacing w:val="-4"/>
          <w:cs/>
        </w:rPr>
        <w:t xml:space="preserve"> </w:t>
      </w:r>
      <w:r w:rsidRPr="007B26D9">
        <w:rPr>
          <w:spacing w:val="-4"/>
          <w:cs/>
        </w:rPr>
        <w:t>ๆ ให้ใช้ตัวอักษรพิมพ์เล็ก</w:t>
      </w:r>
      <w:r w:rsidR="008E2C96" w:rsidRPr="007B26D9">
        <w:rPr>
          <w:spacing w:val="-4"/>
          <w:cs/>
        </w:rPr>
        <w:t xml:space="preserve"> </w:t>
      </w:r>
      <w:r w:rsidR="008E2C96" w:rsidRPr="007B26D9">
        <w:rPr>
          <w:spacing w:val="-4"/>
        </w:rPr>
        <w:t xml:space="preserve"> </w:t>
      </w:r>
      <w:r w:rsidR="00D7236E" w:rsidRPr="007B26D9">
        <w:rPr>
          <w:spacing w:val="-4"/>
          <w:cs/>
        </w:rPr>
        <w:t>(</w:t>
      </w:r>
      <w:r w:rsidR="008E2C96" w:rsidRPr="007B26D9">
        <w:rPr>
          <w:spacing w:val="-4"/>
        </w:rPr>
        <w:t>article /conj. /prep</w:t>
      </w:r>
      <w:r w:rsidR="00D7236E" w:rsidRPr="007B26D9">
        <w:rPr>
          <w:spacing w:val="-4"/>
          <w:cs/>
        </w:rPr>
        <w:t>)</w:t>
      </w:r>
      <w:r w:rsidR="00464E0E" w:rsidRPr="007B26D9">
        <w:rPr>
          <w:spacing w:val="-4"/>
          <w:cs/>
        </w:rPr>
        <w:t xml:space="preserve"> (ใช้</w:t>
      </w:r>
      <w:r w:rsidR="008A5C3E" w:rsidRPr="007B26D9">
        <w:rPr>
          <w:spacing w:val="-4"/>
          <w:cs/>
        </w:rPr>
        <w:t>ลักษณะ</w:t>
      </w:r>
      <w:r w:rsidR="00464E0E" w:rsidRPr="007B26D9">
        <w:rPr>
          <w:spacing w:val="-4"/>
          <w:cs/>
        </w:rPr>
        <w:t xml:space="preserve"> </w:t>
      </w:r>
      <w:r w:rsidR="00464E0E" w:rsidRPr="007B26D9">
        <w:rPr>
          <w:color w:val="0000FF"/>
          <w:spacing w:val="-4"/>
        </w:rPr>
        <w:t>“</w:t>
      </w:r>
      <w:r w:rsidR="00464E0E" w:rsidRPr="007B26D9">
        <w:rPr>
          <w:color w:val="0000FF"/>
          <w:spacing w:val="-4"/>
          <w:cs/>
        </w:rPr>
        <w:t>ชื่อบทความ</w:t>
      </w:r>
      <w:r w:rsidR="00464E0E" w:rsidRPr="007B26D9">
        <w:rPr>
          <w:color w:val="0000FF"/>
          <w:spacing w:val="-4"/>
        </w:rPr>
        <w:t>”</w:t>
      </w:r>
      <w:r w:rsidR="00464E0E" w:rsidRPr="007B26D9">
        <w:rPr>
          <w:spacing w:val="-4"/>
          <w:cs/>
        </w:rPr>
        <w:t>)</w:t>
      </w:r>
      <w:r w:rsidR="003F33E4" w:rsidRPr="007B26D9">
        <w:rPr>
          <w:spacing w:val="-4"/>
        </w:rPr>
        <w:t xml:space="preserve"> </w:t>
      </w:r>
      <w:r w:rsidR="003F33E4" w:rsidRPr="007B26D9">
        <w:rPr>
          <w:spacing w:val="-4"/>
          <w:cs/>
        </w:rPr>
        <w:t xml:space="preserve">หรือใช้เครื่องมือช่วยในการปรับคำดังรูป </w:t>
      </w:r>
    </w:p>
    <w:p w:rsidR="00ED710D" w:rsidRPr="007B26D9" w:rsidRDefault="00ED710D" w:rsidP="002D0A22">
      <w:pPr>
        <w:pStyle w:val="a"/>
        <w:tabs>
          <w:tab w:val="left" w:pos="284"/>
        </w:tabs>
        <w:ind w:firstLine="284"/>
        <w:rPr>
          <w:spacing w:val="-4"/>
        </w:rPr>
      </w:pPr>
    </w:p>
    <w:p w:rsidR="003F33E4" w:rsidRPr="00711BDA" w:rsidRDefault="003F33E4" w:rsidP="002D0A22">
      <w:pPr>
        <w:pStyle w:val="a"/>
        <w:tabs>
          <w:tab w:val="left" w:pos="284"/>
        </w:tabs>
        <w:ind w:firstLine="0"/>
        <w:jc w:val="center"/>
      </w:pPr>
      <w:r w:rsidRPr="00711BDA">
        <w:rPr>
          <w:noProof/>
          <w:cs/>
        </w:rPr>
        <w:drawing>
          <wp:inline distT="0" distB="0" distL="0" distR="0" wp14:anchorId="14BD28D2" wp14:editId="37D3B3FE">
            <wp:extent cx="2156117" cy="1738746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76" cy="180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430" w:rsidRPr="007B26D9" w:rsidRDefault="00304430" w:rsidP="007B26D9">
      <w:pPr>
        <w:pStyle w:val="a5"/>
        <w:tabs>
          <w:tab w:val="left" w:pos="284"/>
        </w:tabs>
        <w:spacing w:before="120" w:after="0" w:line="240" w:lineRule="auto"/>
        <w:ind w:left="629" w:hanging="629"/>
        <w:jc w:val="center"/>
        <w:rPr>
          <w:sz w:val="30"/>
          <w:szCs w:val="30"/>
          <w:cs/>
        </w:rPr>
      </w:pPr>
      <w:r w:rsidRPr="007B26D9">
        <w:rPr>
          <w:b/>
          <w:bCs/>
          <w:sz w:val="30"/>
          <w:szCs w:val="30"/>
          <w:cs/>
        </w:rPr>
        <w:t>รูปที่ 2</w:t>
      </w:r>
      <w:r w:rsidRPr="007B26D9">
        <w:rPr>
          <w:sz w:val="30"/>
          <w:szCs w:val="30"/>
        </w:rPr>
        <w:t xml:space="preserve"> </w:t>
      </w:r>
      <w:r w:rsidRPr="007B26D9">
        <w:rPr>
          <w:sz w:val="30"/>
          <w:szCs w:val="30"/>
          <w:cs/>
        </w:rPr>
        <w:tab/>
        <w:t xml:space="preserve">การใช้เครื่องปรับตัวอักษรตัวแรกของ </w:t>
      </w:r>
      <w:r w:rsidRPr="007B26D9">
        <w:rPr>
          <w:sz w:val="30"/>
          <w:szCs w:val="30"/>
        </w:rPr>
        <w:t>MS Word</w:t>
      </w:r>
    </w:p>
    <w:p w:rsidR="00304430" w:rsidRPr="00711BDA" w:rsidRDefault="00304430" w:rsidP="002D0A22">
      <w:pPr>
        <w:pStyle w:val="a"/>
        <w:tabs>
          <w:tab w:val="left" w:pos="284"/>
        </w:tabs>
        <w:ind w:firstLine="0"/>
        <w:jc w:val="center"/>
        <w:rPr>
          <w:cs/>
        </w:rPr>
      </w:pPr>
    </w:p>
    <w:p w:rsidR="008F5D3B" w:rsidRPr="00711BDA" w:rsidRDefault="008F5D3B" w:rsidP="005D74DF">
      <w:pPr>
        <w:pStyle w:val="XX"/>
        <w:tabs>
          <w:tab w:val="left" w:pos="284"/>
        </w:tabs>
        <w:ind w:left="0" w:firstLine="284"/>
      </w:pPr>
      <w:r w:rsidRPr="00711BDA">
        <w:t>2.4</w:t>
      </w:r>
      <w:r w:rsidR="00334E4E" w:rsidRPr="00711BDA">
        <w:tab/>
      </w:r>
      <w:r w:rsidR="005D74DF">
        <w:rPr>
          <w:rFonts w:hint="cs"/>
          <w:cs/>
        </w:rPr>
        <w:t xml:space="preserve"> </w:t>
      </w:r>
      <w:r w:rsidRPr="00711BDA">
        <w:rPr>
          <w:cs/>
        </w:rPr>
        <w:t>ชื่อผู้</w:t>
      </w:r>
      <w:r w:rsidR="00B96416" w:rsidRPr="00711BDA">
        <w:rPr>
          <w:cs/>
        </w:rPr>
        <w:t xml:space="preserve">เขียน </w:t>
      </w:r>
    </w:p>
    <w:p w:rsidR="008F5D3B" w:rsidRPr="007B26D9" w:rsidRDefault="008F5D3B" w:rsidP="005D74DF">
      <w:pPr>
        <w:pStyle w:val="a"/>
        <w:tabs>
          <w:tab w:val="left" w:pos="284"/>
        </w:tabs>
        <w:ind w:firstLine="284"/>
        <w:rPr>
          <w:spacing w:val="-4"/>
        </w:rPr>
      </w:pPr>
      <w:r w:rsidRPr="007B26D9">
        <w:rPr>
          <w:spacing w:val="-4"/>
          <w:cs/>
        </w:rPr>
        <w:t xml:space="preserve">ชื่อผู้แต่งใช้ตัวอักษร </w:t>
      </w:r>
      <w:r w:rsidR="00ED710D" w:rsidRPr="002D0A22">
        <w:t>TH SarabunPSK</w:t>
      </w:r>
      <w:r w:rsidR="0005493F" w:rsidRPr="007B26D9">
        <w:rPr>
          <w:spacing w:val="-4"/>
          <w:cs/>
        </w:rPr>
        <w:t xml:space="preserve"> </w:t>
      </w:r>
      <w:r w:rsidRPr="007B26D9">
        <w:rPr>
          <w:spacing w:val="-4"/>
          <w:cs/>
        </w:rPr>
        <w:t xml:space="preserve">ขนาด </w:t>
      </w:r>
      <w:r w:rsidRPr="007B26D9">
        <w:rPr>
          <w:spacing w:val="-4"/>
        </w:rPr>
        <w:t>1</w:t>
      </w:r>
      <w:r w:rsidR="00B96416" w:rsidRPr="007B26D9">
        <w:rPr>
          <w:spacing w:val="-4"/>
          <w:cs/>
        </w:rPr>
        <w:t>5</w:t>
      </w:r>
      <w:r w:rsidRPr="007B26D9">
        <w:rPr>
          <w:spacing w:val="-4"/>
        </w:rPr>
        <w:t xml:space="preserve"> </w:t>
      </w:r>
      <w:r w:rsidRPr="007B26D9">
        <w:rPr>
          <w:spacing w:val="-4"/>
          <w:cs/>
        </w:rPr>
        <w:t>จุด</w:t>
      </w:r>
      <w:r w:rsidR="00B96416" w:rsidRPr="007B26D9">
        <w:rPr>
          <w:spacing w:val="-4"/>
          <w:cs/>
        </w:rPr>
        <w:t xml:space="preserve"> จัดกึ่งกลาง</w:t>
      </w:r>
      <w:r w:rsidR="00182040" w:rsidRPr="007B26D9">
        <w:rPr>
          <w:spacing w:val="-4"/>
          <w:cs/>
        </w:rPr>
        <w:t xml:space="preserve"> เว้นวรรคระหว่างบุคคลให้มากกว่าการเว้นของชื่อนามสกุล คนสุดท้ายเชื่อมด้วยและ</w:t>
      </w:r>
      <w:r w:rsidRPr="007B26D9">
        <w:rPr>
          <w:spacing w:val="-4"/>
          <w:cs/>
        </w:rPr>
        <w:t xml:space="preserve"> </w:t>
      </w:r>
      <w:r w:rsidR="000C4B32" w:rsidRPr="007B26D9">
        <w:rPr>
          <w:spacing w:val="-4"/>
          <w:cs/>
        </w:rPr>
        <w:t>ไม่มีคำนำหน้าใด</w:t>
      </w:r>
      <w:r w:rsidR="007B26D9">
        <w:rPr>
          <w:rFonts w:hint="cs"/>
          <w:spacing w:val="-4"/>
          <w:cs/>
        </w:rPr>
        <w:t xml:space="preserve"> </w:t>
      </w:r>
      <w:r w:rsidR="000C4B32" w:rsidRPr="007B26D9">
        <w:rPr>
          <w:spacing w:val="-4"/>
          <w:cs/>
        </w:rPr>
        <w:t xml:space="preserve">ๆ </w:t>
      </w:r>
      <w:r w:rsidR="0005493F" w:rsidRPr="007B26D9">
        <w:rPr>
          <w:spacing w:val="-4"/>
          <w:cs/>
        </w:rPr>
        <w:t xml:space="preserve"> </w:t>
      </w:r>
      <w:r w:rsidR="00EA5DDB" w:rsidRPr="007B26D9">
        <w:rPr>
          <w:spacing w:val="-4"/>
          <w:cs/>
        </w:rPr>
        <w:t xml:space="preserve">และสถานที่ติดต่อ ขนาด </w:t>
      </w:r>
      <w:r w:rsidR="00EA5DDB" w:rsidRPr="007B26D9">
        <w:rPr>
          <w:spacing w:val="-4"/>
        </w:rPr>
        <w:t>1</w:t>
      </w:r>
      <w:r w:rsidR="00182040" w:rsidRPr="007B26D9">
        <w:rPr>
          <w:spacing w:val="-4"/>
          <w:cs/>
        </w:rPr>
        <w:t>2</w:t>
      </w:r>
      <w:r w:rsidR="00EA5DDB" w:rsidRPr="007B26D9">
        <w:rPr>
          <w:spacing w:val="-4"/>
        </w:rPr>
        <w:t xml:space="preserve"> </w:t>
      </w:r>
      <w:r w:rsidR="00EA5DDB" w:rsidRPr="007B26D9">
        <w:rPr>
          <w:spacing w:val="-4"/>
          <w:cs/>
        </w:rPr>
        <w:t xml:space="preserve">จุด </w:t>
      </w:r>
      <w:r w:rsidRPr="007B26D9">
        <w:rPr>
          <w:spacing w:val="-4"/>
          <w:cs/>
        </w:rPr>
        <w:t>จัด</w:t>
      </w:r>
      <w:r w:rsidR="00182040" w:rsidRPr="007B26D9">
        <w:rPr>
          <w:spacing w:val="-4"/>
          <w:cs/>
        </w:rPr>
        <w:t>ชิดซ้าย</w:t>
      </w:r>
      <w:r w:rsidRPr="007B26D9">
        <w:rPr>
          <w:spacing w:val="-4"/>
          <w:cs/>
        </w:rPr>
        <w:t>และตัว</w:t>
      </w:r>
      <w:r w:rsidR="00EA5DDB" w:rsidRPr="007B26D9">
        <w:rPr>
          <w:spacing w:val="-4"/>
          <w:cs/>
        </w:rPr>
        <w:t xml:space="preserve">ธรรมดา </w:t>
      </w:r>
      <w:r w:rsidRPr="007B26D9">
        <w:rPr>
          <w:spacing w:val="-4"/>
          <w:cs/>
        </w:rPr>
        <w:t>ดังที่แสดงตัวอย่างข้างบน</w:t>
      </w:r>
      <w:r w:rsidR="000C4B32" w:rsidRPr="007B26D9">
        <w:rPr>
          <w:spacing w:val="-4"/>
          <w:cs/>
        </w:rPr>
        <w:t>อยู่ด้านล่างของหน้าบทคัดย่อ</w:t>
      </w:r>
      <w:r w:rsidRPr="007B26D9">
        <w:rPr>
          <w:spacing w:val="-4"/>
          <w:cs/>
        </w:rPr>
        <w:t xml:space="preserve"> </w:t>
      </w:r>
      <w:r w:rsidR="00D20B40" w:rsidRPr="007B26D9">
        <w:rPr>
          <w:spacing w:val="-4"/>
          <w:cs/>
        </w:rPr>
        <w:t xml:space="preserve"> (ใช้ลักษณะ </w:t>
      </w:r>
      <w:r w:rsidR="00D20B40" w:rsidRPr="007B26D9">
        <w:rPr>
          <w:color w:val="0000FF"/>
          <w:spacing w:val="-4"/>
        </w:rPr>
        <w:t>“</w:t>
      </w:r>
      <w:r w:rsidR="00D20B40" w:rsidRPr="007B26D9">
        <w:rPr>
          <w:color w:val="0000FF"/>
          <w:spacing w:val="-4"/>
          <w:cs/>
        </w:rPr>
        <w:t>ชื่อผู้</w:t>
      </w:r>
      <w:r w:rsidR="00182040" w:rsidRPr="007B26D9">
        <w:rPr>
          <w:color w:val="0000FF"/>
          <w:spacing w:val="-4"/>
          <w:cs/>
        </w:rPr>
        <w:t>เขียน</w:t>
      </w:r>
      <w:r w:rsidR="00D20B40" w:rsidRPr="007B26D9">
        <w:rPr>
          <w:color w:val="0000FF"/>
          <w:spacing w:val="-4"/>
        </w:rPr>
        <w:t>”</w:t>
      </w:r>
      <w:r w:rsidR="00E10975" w:rsidRPr="007B26D9">
        <w:rPr>
          <w:color w:val="0000FF"/>
          <w:spacing w:val="-4"/>
          <w:cs/>
        </w:rPr>
        <w:t xml:space="preserve"> และ “</w:t>
      </w:r>
      <w:r w:rsidR="00182040" w:rsidRPr="007B26D9">
        <w:rPr>
          <w:color w:val="0000FF"/>
          <w:spacing w:val="-4"/>
          <w:cs/>
        </w:rPr>
        <w:t>ที่อยู่หน่วยงาน</w:t>
      </w:r>
      <w:r w:rsidR="00E10975" w:rsidRPr="007B26D9">
        <w:rPr>
          <w:color w:val="0000FF"/>
          <w:spacing w:val="-4"/>
          <w:cs/>
        </w:rPr>
        <w:t>” ตามลำดับ</w:t>
      </w:r>
      <w:r w:rsidR="00D20B40" w:rsidRPr="007B26D9">
        <w:rPr>
          <w:spacing w:val="-4"/>
          <w:cs/>
        </w:rPr>
        <w:t>)</w:t>
      </w:r>
    </w:p>
    <w:p w:rsidR="008F5D3B" w:rsidRPr="007B26D9" w:rsidRDefault="008F5D3B" w:rsidP="005D74DF">
      <w:pPr>
        <w:pStyle w:val="XX"/>
        <w:tabs>
          <w:tab w:val="left" w:pos="284"/>
        </w:tabs>
        <w:ind w:left="0" w:firstLine="284"/>
      </w:pPr>
      <w:r w:rsidRPr="007B26D9">
        <w:t>2.5</w:t>
      </w:r>
      <w:r w:rsidR="00334E4E" w:rsidRPr="007B26D9">
        <w:tab/>
      </w:r>
      <w:r w:rsidR="005D74DF" w:rsidRPr="007B26D9">
        <w:rPr>
          <w:rFonts w:hint="cs"/>
          <w:cs/>
        </w:rPr>
        <w:t xml:space="preserve"> </w:t>
      </w:r>
      <w:r w:rsidR="00A326DF">
        <w:rPr>
          <w:rFonts w:hint="cs"/>
          <w:cs/>
        </w:rPr>
        <w:t xml:space="preserve"> </w:t>
      </w:r>
      <w:r w:rsidR="00734358" w:rsidRPr="007B26D9">
        <w:rPr>
          <w:cs/>
        </w:rPr>
        <w:t>เนื้อหาตลอดบทความ</w:t>
      </w:r>
      <w:r w:rsidRPr="007B26D9">
        <w:rPr>
          <w:cs/>
        </w:rPr>
        <w:t xml:space="preserve"> </w:t>
      </w:r>
    </w:p>
    <w:p w:rsidR="00401F51" w:rsidRPr="007B26D9" w:rsidRDefault="00182838" w:rsidP="005D74DF">
      <w:pPr>
        <w:pStyle w:val="a"/>
        <w:tabs>
          <w:tab w:val="left" w:pos="284"/>
        </w:tabs>
        <w:ind w:firstLine="284"/>
        <w:rPr>
          <w:spacing w:val="-4"/>
        </w:rPr>
      </w:pPr>
      <w:r w:rsidRPr="007B26D9">
        <w:rPr>
          <w:spacing w:val="-4"/>
          <w:cs/>
        </w:rPr>
        <w:t>การเขียนเนื้อหาบทความควรใช้รูปแบบลักษณะ</w:t>
      </w:r>
      <w:r w:rsidR="00401F51" w:rsidRPr="007B26D9">
        <w:rPr>
          <w:spacing w:val="-4"/>
          <w:cs/>
        </w:rPr>
        <w:t>การเขียน</w:t>
      </w:r>
      <w:r w:rsidRPr="007B26D9">
        <w:rPr>
          <w:spacing w:val="-4"/>
          <w:cs/>
        </w:rPr>
        <w:t>หัวข้อที่กำหนดไว้ให้ โดยศึกษาจากตัวอย่างเอกสารนี้</w:t>
      </w:r>
      <w:r w:rsidR="003512A5" w:rsidRPr="007B26D9">
        <w:rPr>
          <w:spacing w:val="-4"/>
          <w:cs/>
        </w:rPr>
        <w:t xml:space="preserve">  </w:t>
      </w:r>
    </w:p>
    <w:p w:rsidR="00401F51" w:rsidRPr="007B26D9" w:rsidRDefault="00A85CDB" w:rsidP="005D74DF">
      <w:pPr>
        <w:pStyle w:val="a"/>
        <w:tabs>
          <w:tab w:val="left" w:pos="284"/>
        </w:tabs>
        <w:ind w:firstLine="284"/>
        <w:rPr>
          <w:color w:val="0000FF"/>
          <w:spacing w:val="-4"/>
        </w:rPr>
      </w:pPr>
      <w:r>
        <w:rPr>
          <w:rFonts w:hint="cs"/>
          <w:spacing w:val="-4"/>
          <w:cs/>
        </w:rPr>
        <w:t>1</w:t>
      </w:r>
      <w:r w:rsidR="00401F51" w:rsidRPr="007B26D9">
        <w:rPr>
          <w:spacing w:val="-4"/>
          <w:cs/>
        </w:rPr>
        <w:t xml:space="preserve">) หัวข้อระดับที่ 1  ใช้ลักษณะ </w:t>
      </w:r>
      <w:r w:rsidR="00401F51" w:rsidRPr="007B26D9">
        <w:rPr>
          <w:color w:val="0000FF"/>
          <w:spacing w:val="-4"/>
        </w:rPr>
        <w:t>“X.</w:t>
      </w:r>
      <w:r w:rsidR="008E0BD1" w:rsidRPr="007B26D9">
        <w:rPr>
          <w:color w:val="0000FF"/>
          <w:spacing w:val="-4"/>
        </w:rPr>
        <w:t xml:space="preserve"> </w:t>
      </w:r>
      <w:r w:rsidR="00401F51" w:rsidRPr="007B26D9">
        <w:rPr>
          <w:color w:val="0000FF"/>
          <w:spacing w:val="-4"/>
          <w:cs/>
        </w:rPr>
        <w:t>หัวข้อ</w:t>
      </w:r>
      <w:r w:rsidR="00401F51" w:rsidRPr="007B26D9">
        <w:rPr>
          <w:color w:val="0000FF"/>
          <w:spacing w:val="-4"/>
        </w:rPr>
        <w:t>”</w:t>
      </w:r>
    </w:p>
    <w:p w:rsidR="00401F51" w:rsidRPr="007B26D9" w:rsidRDefault="00A85CDB" w:rsidP="005D74DF">
      <w:pPr>
        <w:pStyle w:val="a"/>
        <w:tabs>
          <w:tab w:val="left" w:pos="284"/>
        </w:tabs>
        <w:ind w:firstLine="284"/>
        <w:rPr>
          <w:color w:val="0000FF"/>
          <w:spacing w:val="-4"/>
        </w:rPr>
      </w:pPr>
      <w:r>
        <w:rPr>
          <w:rFonts w:hint="cs"/>
          <w:spacing w:val="-4"/>
          <w:cs/>
        </w:rPr>
        <w:t>2</w:t>
      </w:r>
      <w:r w:rsidR="00401F51" w:rsidRPr="007B26D9">
        <w:rPr>
          <w:spacing w:val="-4"/>
          <w:cs/>
        </w:rPr>
        <w:t xml:space="preserve">) หัวข้อระดับที่ 2  ใช้ลักษณะ </w:t>
      </w:r>
      <w:r w:rsidR="00401F51" w:rsidRPr="007B26D9">
        <w:rPr>
          <w:color w:val="0000FF"/>
          <w:spacing w:val="-4"/>
        </w:rPr>
        <w:t>“X.</w:t>
      </w:r>
      <w:r w:rsidR="007E5A67" w:rsidRPr="007B26D9">
        <w:rPr>
          <w:color w:val="0000FF"/>
          <w:spacing w:val="-4"/>
        </w:rPr>
        <w:t xml:space="preserve">X </w:t>
      </w:r>
      <w:r w:rsidR="00401F51" w:rsidRPr="007B26D9">
        <w:rPr>
          <w:color w:val="0000FF"/>
          <w:spacing w:val="-4"/>
          <w:cs/>
        </w:rPr>
        <w:t>หัวข้อ</w:t>
      </w:r>
      <w:r w:rsidR="00401F51" w:rsidRPr="007B26D9">
        <w:rPr>
          <w:color w:val="0000FF"/>
          <w:spacing w:val="-4"/>
        </w:rPr>
        <w:t>”</w:t>
      </w:r>
    </w:p>
    <w:p w:rsidR="007E5A67" w:rsidRPr="007B26D9" w:rsidRDefault="00A85CDB" w:rsidP="005D74DF">
      <w:pPr>
        <w:pStyle w:val="a"/>
        <w:tabs>
          <w:tab w:val="left" w:pos="284"/>
        </w:tabs>
        <w:ind w:firstLine="284"/>
        <w:rPr>
          <w:spacing w:val="-4"/>
        </w:rPr>
      </w:pPr>
      <w:r>
        <w:rPr>
          <w:rFonts w:hint="cs"/>
          <w:spacing w:val="-4"/>
          <w:cs/>
        </w:rPr>
        <w:t>3</w:t>
      </w:r>
      <w:r w:rsidR="007E5A67" w:rsidRPr="007B26D9">
        <w:rPr>
          <w:spacing w:val="-4"/>
          <w:cs/>
        </w:rPr>
        <w:t xml:space="preserve">) หัวข้อระดับที่ 3  ใช้ลักษณะ </w:t>
      </w:r>
      <w:r w:rsidR="007E5A67" w:rsidRPr="007B26D9">
        <w:rPr>
          <w:color w:val="0000FF"/>
          <w:spacing w:val="-4"/>
        </w:rPr>
        <w:t>“X.X.X</w:t>
      </w:r>
      <w:r w:rsidR="008E0BD1" w:rsidRPr="007B26D9">
        <w:rPr>
          <w:color w:val="0000FF"/>
          <w:spacing w:val="-4"/>
        </w:rPr>
        <w:t xml:space="preserve"> </w:t>
      </w:r>
      <w:r w:rsidR="007E5A67" w:rsidRPr="007B26D9">
        <w:rPr>
          <w:color w:val="0000FF"/>
          <w:spacing w:val="-4"/>
          <w:cs/>
        </w:rPr>
        <w:t>หัวข้อย่อย</w:t>
      </w:r>
      <w:r w:rsidR="007E5A67" w:rsidRPr="007B26D9">
        <w:rPr>
          <w:color w:val="0000FF"/>
          <w:spacing w:val="-4"/>
        </w:rPr>
        <w:t>”</w:t>
      </w:r>
    </w:p>
    <w:p w:rsidR="00401F51" w:rsidRPr="007B26D9" w:rsidRDefault="00A85CDB" w:rsidP="005D74DF">
      <w:pPr>
        <w:pStyle w:val="a"/>
        <w:tabs>
          <w:tab w:val="left" w:pos="284"/>
        </w:tabs>
        <w:ind w:firstLine="284"/>
        <w:rPr>
          <w:spacing w:val="-4"/>
        </w:rPr>
      </w:pPr>
      <w:r>
        <w:rPr>
          <w:rFonts w:hint="cs"/>
          <w:spacing w:val="-4"/>
          <w:cs/>
        </w:rPr>
        <w:t>4</w:t>
      </w:r>
      <w:r w:rsidR="007E5A67" w:rsidRPr="007B26D9">
        <w:rPr>
          <w:spacing w:val="-4"/>
          <w:cs/>
        </w:rPr>
        <w:t xml:space="preserve">) เนื้อหาที่ในบทความ ใช้ลักษณะ </w:t>
      </w:r>
      <w:r w:rsidR="007E5A67" w:rsidRPr="007B26D9">
        <w:rPr>
          <w:color w:val="0000FF"/>
          <w:spacing w:val="-4"/>
        </w:rPr>
        <w:t>“</w:t>
      </w:r>
      <w:r w:rsidR="007E5A67" w:rsidRPr="007B26D9">
        <w:rPr>
          <w:color w:val="0000FF"/>
          <w:spacing w:val="-4"/>
          <w:cs/>
        </w:rPr>
        <w:t>เนื้อความทั่วไป</w:t>
      </w:r>
      <w:r w:rsidR="007E5A67" w:rsidRPr="007B26D9">
        <w:rPr>
          <w:color w:val="0000FF"/>
          <w:spacing w:val="-4"/>
        </w:rPr>
        <w:t>”</w:t>
      </w:r>
    </w:p>
    <w:p w:rsidR="008F5D3B" w:rsidRPr="007B26D9" w:rsidRDefault="003512A5" w:rsidP="005D74DF">
      <w:pPr>
        <w:pStyle w:val="a"/>
        <w:tabs>
          <w:tab w:val="left" w:pos="284"/>
        </w:tabs>
        <w:ind w:firstLine="284"/>
        <w:rPr>
          <w:spacing w:val="-4"/>
        </w:rPr>
      </w:pPr>
      <w:r w:rsidRPr="007B26D9">
        <w:rPr>
          <w:spacing w:val="-4"/>
          <w:cs/>
        </w:rPr>
        <w:t>บางครั้งในการเขียนบทความจำเป็นต้องมีการเพิ่มภาพหรือตารางประกอบ ดังนั้นการจัดวางองค์ประกอบภาพในบทความให้สวยงามจึงมีความสำคัญ</w:t>
      </w:r>
      <w:r w:rsidR="00C84800" w:rsidRPr="007B26D9">
        <w:rPr>
          <w:spacing w:val="-4"/>
          <w:cs/>
        </w:rPr>
        <w:t xml:space="preserve"> ควรยึดหลักในการวางภาพดังนี้</w:t>
      </w:r>
    </w:p>
    <w:p w:rsidR="00C84800" w:rsidRPr="007B26D9" w:rsidRDefault="00C84800" w:rsidP="00A326DF">
      <w:pPr>
        <w:pStyle w:val="XXX"/>
        <w:tabs>
          <w:tab w:val="clear" w:pos="1134"/>
          <w:tab w:val="left" w:pos="284"/>
        </w:tabs>
        <w:ind w:firstLine="709"/>
        <w:rPr>
          <w:spacing w:val="-4"/>
          <w:cs/>
        </w:rPr>
      </w:pPr>
      <w:r w:rsidRPr="007B26D9">
        <w:rPr>
          <w:spacing w:val="-4"/>
        </w:rPr>
        <w:lastRenderedPageBreak/>
        <w:t>2.5.1</w:t>
      </w:r>
      <w:r w:rsidRPr="007B26D9">
        <w:rPr>
          <w:spacing w:val="-4"/>
        </w:rPr>
        <w:tab/>
      </w:r>
      <w:r w:rsidR="00ED710D">
        <w:rPr>
          <w:rFonts w:hint="cs"/>
          <w:spacing w:val="-4"/>
          <w:cs/>
        </w:rPr>
        <w:t xml:space="preserve">  </w:t>
      </w:r>
      <w:r w:rsidRPr="007B26D9">
        <w:rPr>
          <w:spacing w:val="-4"/>
          <w:cs/>
        </w:rPr>
        <w:t>ควรวางรูปภาพ วัตถุ กราฟ บนผืนผ้าใบ</w:t>
      </w:r>
      <w:r w:rsidR="007E5A67" w:rsidRPr="007B26D9">
        <w:rPr>
          <w:spacing w:val="-4"/>
          <w:cs/>
        </w:rPr>
        <w:t>เสมอ</w:t>
      </w:r>
      <w:r w:rsidRPr="007B26D9">
        <w:rPr>
          <w:spacing w:val="-4"/>
          <w:cs/>
        </w:rPr>
        <w:t xml:space="preserve"> (</w:t>
      </w:r>
      <w:r w:rsidRPr="007B26D9">
        <w:rPr>
          <w:spacing w:val="-4"/>
        </w:rPr>
        <w:t>Canvas</w:t>
      </w:r>
      <w:r w:rsidR="004F0F2F" w:rsidRPr="007B26D9">
        <w:rPr>
          <w:spacing w:val="-4"/>
          <w:cs/>
        </w:rPr>
        <w:t>)</w:t>
      </w:r>
      <w:r w:rsidR="00195303" w:rsidRPr="007B26D9">
        <w:rPr>
          <w:spacing w:val="-4"/>
        </w:rPr>
        <w:t xml:space="preserve"> </w:t>
      </w:r>
      <w:r w:rsidR="00195303" w:rsidRPr="007B26D9">
        <w:rPr>
          <w:spacing w:val="-4"/>
          <w:cs/>
        </w:rPr>
        <w:t>เนื่องจากจะทำให้การจัดหน้า</w:t>
      </w:r>
      <w:r w:rsidR="007B26D9">
        <w:rPr>
          <w:rFonts w:hint="cs"/>
          <w:spacing w:val="-4"/>
          <w:cs/>
        </w:rPr>
        <w:br/>
      </w:r>
      <w:r w:rsidR="00195303" w:rsidRPr="007B26D9">
        <w:rPr>
          <w:spacing w:val="-4"/>
          <w:cs/>
        </w:rPr>
        <w:t>ง่ายกว่า  เนื่องจากผืนผ้าใบจะทำหน้าที่ตัดแบ่งคำและแบ่งตอน</w:t>
      </w:r>
      <w:r w:rsidR="008B64B6" w:rsidRPr="007B26D9">
        <w:rPr>
          <w:spacing w:val="-4"/>
          <w:cs/>
        </w:rPr>
        <w:t>การขึ้นหน้าใหม่</w:t>
      </w:r>
      <w:r w:rsidR="008E0BD1" w:rsidRPr="007B26D9">
        <w:rPr>
          <w:spacing w:val="-4"/>
          <w:cs/>
        </w:rPr>
        <w:t>แบบ</w:t>
      </w:r>
      <w:r w:rsidR="00195303" w:rsidRPr="007B26D9">
        <w:rPr>
          <w:spacing w:val="-4"/>
          <w:cs/>
        </w:rPr>
        <w:t>อัตโนมัติ</w:t>
      </w:r>
      <w:r w:rsidR="008E0BD1" w:rsidRPr="007B26D9">
        <w:rPr>
          <w:spacing w:val="-4"/>
          <w:cs/>
        </w:rPr>
        <w:t xml:space="preserve"> หรือสามารถจัดรูปแบบได้ตามรูปแบบที่กำหนด</w:t>
      </w:r>
      <w:r w:rsidR="00E10975" w:rsidRPr="007B26D9">
        <w:rPr>
          <w:spacing w:val="-4"/>
          <w:cs/>
        </w:rPr>
        <w:t>ได้ง่าย</w:t>
      </w:r>
    </w:p>
    <w:p w:rsidR="00195303" w:rsidRPr="007B26D9" w:rsidRDefault="00195303" w:rsidP="00A326DF">
      <w:pPr>
        <w:pStyle w:val="XXX"/>
        <w:tabs>
          <w:tab w:val="clear" w:pos="1134"/>
          <w:tab w:val="left" w:pos="284"/>
        </w:tabs>
        <w:ind w:firstLine="709"/>
        <w:rPr>
          <w:spacing w:val="-4"/>
        </w:rPr>
      </w:pPr>
      <w:r w:rsidRPr="007B26D9">
        <w:rPr>
          <w:spacing w:val="-4"/>
        </w:rPr>
        <w:t>2.5.2</w:t>
      </w:r>
      <w:r w:rsidR="00A326DF">
        <w:rPr>
          <w:spacing w:val="-4"/>
        </w:rPr>
        <w:t xml:space="preserve"> </w:t>
      </w:r>
      <w:r w:rsidR="00ED710D">
        <w:rPr>
          <w:spacing w:val="-4"/>
        </w:rPr>
        <w:t xml:space="preserve"> </w:t>
      </w:r>
      <w:r w:rsidRPr="007B26D9">
        <w:rPr>
          <w:spacing w:val="-4"/>
          <w:cs/>
        </w:rPr>
        <w:t>รูปแบบเค้าโครงของผืนผ้าใบควรเป็นแบบยึดแนวเดียวกับข้อความ</w:t>
      </w:r>
      <w:r w:rsidR="00E10975" w:rsidRPr="007B26D9">
        <w:rPr>
          <w:spacing w:val="-4"/>
          <w:cs/>
        </w:rPr>
        <w:t xml:space="preserve"> (</w:t>
      </w:r>
      <w:r w:rsidR="00E10975" w:rsidRPr="007B26D9">
        <w:rPr>
          <w:spacing w:val="-4"/>
        </w:rPr>
        <w:t>In line</w:t>
      </w:r>
      <w:r w:rsidR="00DB7095" w:rsidRPr="007B26D9">
        <w:rPr>
          <w:spacing w:val="-4"/>
          <w:cs/>
        </w:rPr>
        <w:t xml:space="preserve"> </w:t>
      </w:r>
      <w:r w:rsidR="00DB7095" w:rsidRPr="007B26D9">
        <w:rPr>
          <w:spacing w:val="-4"/>
        </w:rPr>
        <w:t>Text</w:t>
      </w:r>
      <w:r w:rsidR="00E10975" w:rsidRPr="007B26D9">
        <w:rPr>
          <w:spacing w:val="-4"/>
        </w:rPr>
        <w:t>)</w:t>
      </w:r>
    </w:p>
    <w:p w:rsidR="000218B5" w:rsidRPr="007B26D9" w:rsidRDefault="00195303" w:rsidP="00A326DF">
      <w:pPr>
        <w:pStyle w:val="XXX"/>
        <w:tabs>
          <w:tab w:val="clear" w:pos="1134"/>
          <w:tab w:val="left" w:pos="284"/>
        </w:tabs>
        <w:ind w:firstLine="709"/>
        <w:rPr>
          <w:spacing w:val="-4"/>
          <w:cs/>
        </w:rPr>
      </w:pPr>
      <w:r w:rsidRPr="007B26D9">
        <w:rPr>
          <w:spacing w:val="-4"/>
        </w:rPr>
        <w:t>2.5.3</w:t>
      </w:r>
      <w:r w:rsidRPr="007B26D9">
        <w:rPr>
          <w:spacing w:val="-4"/>
        </w:rPr>
        <w:tab/>
      </w:r>
      <w:r w:rsidR="00A326DF">
        <w:rPr>
          <w:rFonts w:hint="cs"/>
          <w:spacing w:val="-4"/>
          <w:cs/>
        </w:rPr>
        <w:t xml:space="preserve"> </w:t>
      </w:r>
      <w:r w:rsidR="00ED710D">
        <w:rPr>
          <w:rFonts w:hint="cs"/>
          <w:spacing w:val="-4"/>
          <w:cs/>
        </w:rPr>
        <w:t xml:space="preserve"> </w:t>
      </w:r>
      <w:r w:rsidRPr="007B26D9">
        <w:rPr>
          <w:spacing w:val="-4"/>
          <w:cs/>
        </w:rPr>
        <w:t>ขนาดของภาพหรือตารางควรมีขนาดพอดีกับคอลัมน์  หรือกว้างเต็ม 2 คอลัมน์</w:t>
      </w:r>
      <w:r w:rsidRPr="004A7EC3">
        <w:rPr>
          <w:color w:val="000000" w:themeColor="text1"/>
          <w:spacing w:val="-4"/>
          <w:cs/>
        </w:rPr>
        <w:t xml:space="preserve"> (</w:t>
      </w:r>
      <w:r w:rsidR="00511437" w:rsidRPr="004A7EC3">
        <w:rPr>
          <w:b/>
          <w:bCs/>
          <w:color w:val="000000" w:themeColor="text1"/>
          <w:spacing w:val="-4"/>
          <w:cs/>
        </w:rPr>
        <w:t>**ไม่แนะนำให้ใช้เต็ม 2 คอลัมน์ เนื่องจากมีความยุ่งยากในการจัดการไหลของข้อความ</w:t>
      </w:r>
      <w:r w:rsidRPr="007B26D9">
        <w:rPr>
          <w:spacing w:val="-4"/>
          <w:cs/>
        </w:rPr>
        <w:t>)</w:t>
      </w:r>
      <w:r w:rsidR="00616C77" w:rsidRPr="007B26D9">
        <w:rPr>
          <w:spacing w:val="-4"/>
        </w:rPr>
        <w:t xml:space="preserve"> </w:t>
      </w:r>
      <w:r w:rsidR="00616C77" w:rsidRPr="007B26D9">
        <w:rPr>
          <w:spacing w:val="-4"/>
          <w:cs/>
        </w:rPr>
        <w:t>ดูตัวอย่างจาก</w:t>
      </w:r>
      <w:r w:rsidR="007B26D9" w:rsidRPr="007B26D9">
        <w:rPr>
          <w:rFonts w:hint="cs"/>
          <w:spacing w:val="-4"/>
          <w:cs/>
        </w:rPr>
        <w:t>รูป</w:t>
      </w:r>
      <w:r w:rsidR="00616C77" w:rsidRPr="007B26D9">
        <w:rPr>
          <w:spacing w:val="-4"/>
          <w:cs/>
        </w:rPr>
        <w:t xml:space="preserve">ที่ </w:t>
      </w:r>
      <w:r w:rsidR="007B26D9" w:rsidRPr="007B26D9">
        <w:rPr>
          <w:rFonts w:hint="cs"/>
          <w:spacing w:val="-4"/>
          <w:cs/>
        </w:rPr>
        <w:t>3</w:t>
      </w:r>
      <w:r w:rsidR="00415C1B" w:rsidRPr="007B26D9">
        <w:rPr>
          <w:spacing w:val="-4"/>
          <w:cs/>
        </w:rPr>
        <w:t xml:space="preserve">  การใส่ภาพควรใช้ภาพชนิดเวกเตอร์เป็นหลักโดยการวาดใน </w:t>
      </w:r>
      <w:r w:rsidR="00415C1B" w:rsidRPr="007B26D9">
        <w:rPr>
          <w:spacing w:val="-4"/>
        </w:rPr>
        <w:t xml:space="preserve">MS Word </w:t>
      </w:r>
      <w:r w:rsidR="00415C1B" w:rsidRPr="007B26D9">
        <w:rPr>
          <w:spacing w:val="-4"/>
          <w:cs/>
        </w:rPr>
        <w:t xml:space="preserve"> ลายเส้นควรจะคมชัด อ่านออกได้ง่าย งดการไล่เฉดสี เนื่องการเอกสารนี้จะพิมพ์เป็นขาวดำ   การใช้โทนสีอ่อนที่กลืนกันมาก จะทำให้พิมพ์ออกมาไม่คมชัด  หากเป็นภาพถ่</w:t>
      </w:r>
      <w:r w:rsidR="008B64B6" w:rsidRPr="007B26D9">
        <w:rPr>
          <w:spacing w:val="-4"/>
          <w:cs/>
        </w:rPr>
        <w:t>ายเมื่อคำนวณความละเอียดแล้วไม่</w:t>
      </w:r>
      <w:r w:rsidR="00415C1B" w:rsidRPr="007B26D9">
        <w:rPr>
          <w:spacing w:val="-4"/>
          <w:cs/>
        </w:rPr>
        <w:t xml:space="preserve">น้อยกว่า </w:t>
      </w:r>
      <w:r w:rsidR="00BB15A1" w:rsidRPr="007B26D9">
        <w:rPr>
          <w:spacing w:val="-4"/>
        </w:rPr>
        <w:t>1024</w:t>
      </w:r>
      <w:r w:rsidR="00415C1B" w:rsidRPr="007B26D9">
        <w:rPr>
          <w:spacing w:val="-4"/>
          <w:cs/>
        </w:rPr>
        <w:t>*</w:t>
      </w:r>
      <w:r w:rsidR="00BB15A1" w:rsidRPr="007B26D9">
        <w:rPr>
          <w:spacing w:val="-4"/>
        </w:rPr>
        <w:t>768</w:t>
      </w:r>
      <w:r w:rsidR="00BB15A1" w:rsidRPr="007B26D9">
        <w:rPr>
          <w:spacing w:val="-4"/>
          <w:cs/>
        </w:rPr>
        <w:t xml:space="preserve"> </w:t>
      </w:r>
      <w:r w:rsidR="00415C1B" w:rsidRPr="007B26D9">
        <w:rPr>
          <w:spacing w:val="-4"/>
          <w:cs/>
        </w:rPr>
        <w:t>พิกเซล</w:t>
      </w:r>
      <w:r w:rsidR="00911540" w:rsidRPr="007B26D9">
        <w:rPr>
          <w:spacing w:val="-4"/>
          <w:cs/>
        </w:rPr>
        <w:t xml:space="preserve"> </w:t>
      </w:r>
      <w:r w:rsidR="00A90A09" w:rsidRPr="007B26D9">
        <w:rPr>
          <w:spacing w:val="-4"/>
        </w:rPr>
        <w:t xml:space="preserve"> </w:t>
      </w:r>
      <w:r w:rsidR="00911540" w:rsidRPr="007B26D9">
        <w:rPr>
          <w:spacing w:val="-4"/>
          <w:cs/>
        </w:rPr>
        <w:t>สำหรับการวางภาพในหนึ่งคอลัมน์ และ</w:t>
      </w:r>
      <w:r w:rsidR="008B64B6" w:rsidRPr="007B26D9">
        <w:rPr>
          <w:spacing w:val="-4"/>
          <w:cs/>
        </w:rPr>
        <w:t>ไม่น้อยกว่า</w:t>
      </w:r>
      <w:r w:rsidR="00911540" w:rsidRPr="007B26D9">
        <w:rPr>
          <w:spacing w:val="-4"/>
          <w:cs/>
        </w:rPr>
        <w:t xml:space="preserve"> </w:t>
      </w:r>
      <w:r w:rsidR="00BB15A1" w:rsidRPr="007B26D9">
        <w:rPr>
          <w:spacing w:val="-4"/>
        </w:rPr>
        <w:t>1</w:t>
      </w:r>
      <w:r w:rsidR="00BB15A1" w:rsidRPr="007B26D9">
        <w:rPr>
          <w:spacing w:val="-4"/>
          <w:cs/>
        </w:rPr>
        <w:t>9</w:t>
      </w:r>
      <w:r w:rsidR="00BB15A1" w:rsidRPr="007B26D9">
        <w:rPr>
          <w:spacing w:val="-4"/>
        </w:rPr>
        <w:t>2</w:t>
      </w:r>
      <w:r w:rsidR="00BB15A1" w:rsidRPr="007B26D9">
        <w:rPr>
          <w:spacing w:val="-4"/>
          <w:cs/>
        </w:rPr>
        <w:t>0</w:t>
      </w:r>
      <w:r w:rsidR="00911540" w:rsidRPr="007B26D9">
        <w:rPr>
          <w:spacing w:val="-4"/>
          <w:cs/>
        </w:rPr>
        <w:t>*</w:t>
      </w:r>
      <w:r w:rsidR="00BB15A1" w:rsidRPr="007B26D9">
        <w:rPr>
          <w:spacing w:val="-4"/>
        </w:rPr>
        <w:t>1080</w:t>
      </w:r>
      <w:r w:rsidR="00BB15A1" w:rsidRPr="007B26D9">
        <w:rPr>
          <w:spacing w:val="-4"/>
          <w:cs/>
        </w:rPr>
        <w:t xml:space="preserve"> </w:t>
      </w:r>
      <w:r w:rsidR="008B64B6" w:rsidRPr="007B26D9">
        <w:rPr>
          <w:spacing w:val="-4"/>
          <w:cs/>
        </w:rPr>
        <w:t>พิกเซล</w:t>
      </w:r>
      <w:r w:rsidR="00A90A09" w:rsidRPr="007B26D9">
        <w:rPr>
          <w:spacing w:val="-4"/>
        </w:rPr>
        <w:t xml:space="preserve"> </w:t>
      </w:r>
      <w:r w:rsidR="008B64B6" w:rsidRPr="007B26D9">
        <w:rPr>
          <w:spacing w:val="-4"/>
          <w:cs/>
        </w:rPr>
        <w:t xml:space="preserve"> </w:t>
      </w:r>
      <w:r w:rsidR="00527CAB" w:rsidRPr="007B26D9">
        <w:rPr>
          <w:spacing w:val="-4"/>
          <w:cs/>
        </w:rPr>
        <w:t>สำหรับการวางภาพให้</w:t>
      </w:r>
      <w:r w:rsidR="00911540" w:rsidRPr="007B26D9">
        <w:rPr>
          <w:spacing w:val="-4"/>
          <w:cs/>
        </w:rPr>
        <w:t>เต็มสองคอลัมน์</w:t>
      </w:r>
    </w:p>
    <w:p w:rsidR="00195303" w:rsidRPr="00711BDA" w:rsidRDefault="00E44373" w:rsidP="002D0A22">
      <w:pPr>
        <w:pStyle w:val="a"/>
        <w:tabs>
          <w:tab w:val="left" w:pos="284"/>
        </w:tabs>
        <w:ind w:firstLine="0"/>
      </w:pPr>
      <w:r w:rsidRPr="00711BDA">
        <w:rPr>
          <w:noProof/>
        </w:rPr>
        <mc:AlternateContent>
          <mc:Choice Requires="wpc">
            <w:drawing>
              <wp:inline distT="0" distB="0" distL="0" distR="0" wp14:anchorId="4FACD77D" wp14:editId="34D3A370">
                <wp:extent cx="2729553" cy="2510155"/>
                <wp:effectExtent l="0" t="0" r="0" b="4445"/>
                <wp:docPr id="150" name="Canvas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" name="Group 120"/>
                        <wpg:cNvGrpSpPr>
                          <a:grpSpLocks/>
                        </wpg:cNvGrpSpPr>
                        <wpg:grpSpPr bwMode="auto">
                          <a:xfrm>
                            <a:off x="0" y="176530"/>
                            <a:ext cx="2688609" cy="1734157"/>
                            <a:chOff x="1145" y="5188"/>
                            <a:chExt cx="2497" cy="1684"/>
                          </a:xfrm>
                        </wpg:grpSpPr>
                        <wps:wsp>
                          <wps:cNvPr id="3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5" y="5188"/>
                              <a:ext cx="1191" cy="1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1" y="5381"/>
                              <a:ext cx="964" cy="1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1" y="5188"/>
                              <a:ext cx="1191" cy="1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1" y="5381"/>
                              <a:ext cx="964" cy="1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8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9705" y="1977873"/>
                            <a:ext cx="267208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BEA" w:rsidRPr="007B26D9" w:rsidRDefault="00D550CE" w:rsidP="007B26D9">
                              <w:pPr>
                                <w:pStyle w:val="a5"/>
                                <w:spacing w:before="120" w:after="0" w:line="240" w:lineRule="auto"/>
                                <w:ind w:left="629" w:hanging="629"/>
                                <w:rPr>
                                  <w:spacing w:val="-4"/>
                                  <w:sz w:val="30"/>
                                  <w:szCs w:val="30"/>
                                  <w:cs/>
                                </w:rPr>
                              </w:pPr>
                              <w:r w:rsidRPr="007B26D9">
                                <w:rPr>
                                  <w:b/>
                                  <w:bCs/>
                                  <w:spacing w:val="-4"/>
                                  <w:sz w:val="30"/>
                                  <w:szCs w:val="30"/>
                                  <w:cs/>
                                </w:rPr>
                                <w:t>รูป</w:t>
                              </w:r>
                              <w:r w:rsidR="00E32BEA" w:rsidRPr="007B26D9">
                                <w:rPr>
                                  <w:b/>
                                  <w:bCs/>
                                  <w:spacing w:val="-4"/>
                                  <w:sz w:val="30"/>
                                  <w:szCs w:val="30"/>
                                  <w:cs/>
                                </w:rPr>
                                <w:t xml:space="preserve">ที่ </w:t>
                              </w:r>
                              <w:r w:rsidR="00304430" w:rsidRPr="007B26D9">
                                <w:rPr>
                                  <w:b/>
                                  <w:bCs/>
                                  <w:spacing w:val="-4"/>
                                  <w:sz w:val="30"/>
                                  <w:szCs w:val="30"/>
                                  <w:cs/>
                                </w:rPr>
                                <w:t>3</w:t>
                              </w:r>
                              <w:r w:rsidR="00E32BEA" w:rsidRPr="007B26D9">
                                <w:rPr>
                                  <w:spacing w:val="-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="00D41170" w:rsidRPr="007B26D9">
                                <w:rPr>
                                  <w:spacing w:val="-4"/>
                                  <w:sz w:val="30"/>
                                  <w:szCs w:val="30"/>
                                  <w:cs/>
                                </w:rPr>
                                <w:tab/>
                              </w:r>
                              <w:r w:rsidR="00E32BEA" w:rsidRPr="007B26D9">
                                <w:rPr>
                                  <w:spacing w:val="-4"/>
                                  <w:sz w:val="30"/>
                                  <w:szCs w:val="30"/>
                                  <w:cs/>
                                </w:rPr>
                                <w:t>ตัวอย่างการวางภาพประกอบ ควรวางให้พอดีกับคอลัมน์</w:t>
                              </w:r>
                              <w:r w:rsidR="00E80BBB" w:rsidRPr="007B26D9">
                                <w:rPr>
                                  <w:spacing w:val="-4"/>
                                  <w:sz w:val="30"/>
                                  <w:szCs w:val="30"/>
                                  <w:cs/>
                                </w:rPr>
                                <w:t>และ</w:t>
                              </w:r>
                              <w:r w:rsidR="00E32BEA" w:rsidRPr="007B26D9">
                                <w:rPr>
                                  <w:spacing w:val="-4"/>
                                  <w:sz w:val="30"/>
                                  <w:szCs w:val="30"/>
                                  <w:cs/>
                                </w:rPr>
                                <w:t>ไม่เกินขอบเขตข้อความ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9" name="Group 336"/>
                        <wpg:cNvGrpSpPr>
                          <a:grpSpLocks/>
                        </wpg:cNvGrpSpPr>
                        <wpg:grpSpPr bwMode="auto">
                          <a:xfrm>
                            <a:off x="124791" y="463550"/>
                            <a:ext cx="1000125" cy="1216025"/>
                            <a:chOff x="1740" y="5510"/>
                            <a:chExt cx="1282" cy="1735"/>
                          </a:xfrm>
                        </wpg:grpSpPr>
                        <wps:wsp>
                          <wps:cNvPr id="10" name="Line 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51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1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51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1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567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1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567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625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625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683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683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741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741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799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1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799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856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" name="Line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856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1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914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914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972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972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03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03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088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1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088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1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145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145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203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203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261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1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261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319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319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1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377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377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434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3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434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3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492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492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3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55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55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3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608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3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608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3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666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3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666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723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723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3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781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3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781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839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3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839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897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897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955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955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3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7012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3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7012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707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707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3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7128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" name="Line 3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7128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8" name="Line 3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7186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9" name="Line 3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7186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0" name="Line 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7244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1" name="Line 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7244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72" name="Group 337"/>
                        <wpg:cNvGrpSpPr>
                          <a:grpSpLocks/>
                        </wpg:cNvGrpSpPr>
                        <wpg:grpSpPr bwMode="auto">
                          <a:xfrm>
                            <a:off x="1575498" y="513715"/>
                            <a:ext cx="968375" cy="1165860"/>
                            <a:chOff x="1740" y="5510"/>
                            <a:chExt cx="1282" cy="1735"/>
                          </a:xfrm>
                        </wpg:grpSpPr>
                        <wps:wsp>
                          <wps:cNvPr id="73" name="Line 3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51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51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" name="Line 3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567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3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567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3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625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625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3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683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3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683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3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741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3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741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3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799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3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799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3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856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856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3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914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3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914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3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972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3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972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3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03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3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03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3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088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4" name="Line 3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088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3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145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3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145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7" name="Line 3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203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3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203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3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261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261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3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319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3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319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377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377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434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Line 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434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492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Line 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492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55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55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Line 3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608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608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666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666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3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723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723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781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3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781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839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3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839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3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897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3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897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3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955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3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955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3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7012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7012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3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707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3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707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3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7128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3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7128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3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7186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7186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3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7244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7244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35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88283" y="623570"/>
                            <a:ext cx="504190" cy="337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268605" y="662940"/>
                            <a:ext cx="95250" cy="9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459740" y="666750"/>
                            <a:ext cx="95250" cy="9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467360" y="809625"/>
                            <a:ext cx="95250" cy="9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274955" y="811530"/>
                            <a:ext cx="95250" cy="9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662940" y="1066165"/>
                            <a:ext cx="502920" cy="331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704215" y="1089025"/>
                            <a:ext cx="1905" cy="25844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704850" y="1345565"/>
                            <a:ext cx="340995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" name="Freeform 409"/>
                        <wps:cNvSpPr>
                          <a:spLocks/>
                        </wps:cNvSpPr>
                        <wps:spPr bwMode="auto">
                          <a:xfrm>
                            <a:off x="722630" y="1107440"/>
                            <a:ext cx="318135" cy="236220"/>
                          </a:xfrm>
                          <a:custGeom>
                            <a:avLst/>
                            <a:gdLst>
                              <a:gd name="T0" fmla="*/ 0 w 501"/>
                              <a:gd name="T1" fmla="*/ 236220 h 372"/>
                              <a:gd name="T2" fmla="*/ 46990 w 501"/>
                              <a:gd name="T3" fmla="*/ 161925 h 372"/>
                              <a:gd name="T4" fmla="*/ 125730 w 501"/>
                              <a:gd name="T5" fmla="*/ 155575 h 372"/>
                              <a:gd name="T6" fmla="*/ 186055 w 501"/>
                              <a:gd name="T7" fmla="*/ 109855 h 372"/>
                              <a:gd name="T8" fmla="*/ 200660 w 501"/>
                              <a:gd name="T9" fmla="*/ 33655 h 372"/>
                              <a:gd name="T10" fmla="*/ 276860 w 501"/>
                              <a:gd name="T11" fmla="*/ 14605 h 372"/>
                              <a:gd name="T12" fmla="*/ 318135 w 501"/>
                              <a:gd name="T13" fmla="*/ 0 h 37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1" h="372">
                                <a:moveTo>
                                  <a:pt x="0" y="372"/>
                                </a:moveTo>
                                <a:lnTo>
                                  <a:pt x="74" y="255"/>
                                </a:lnTo>
                                <a:lnTo>
                                  <a:pt x="198" y="245"/>
                                </a:lnTo>
                                <a:lnTo>
                                  <a:pt x="293" y="173"/>
                                </a:lnTo>
                                <a:lnTo>
                                  <a:pt x="316" y="53"/>
                                </a:lnTo>
                                <a:lnTo>
                                  <a:pt x="436" y="23"/>
                                </a:lnTo>
                                <a:lnTo>
                                  <a:pt x="501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1575498" y="393264"/>
                            <a:ext cx="478490" cy="372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1575498" y="501595"/>
                            <a:ext cx="116205" cy="908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1931098" y="501595"/>
                            <a:ext cx="116205" cy="908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Oval 417"/>
                        <wps:cNvSpPr>
                          <a:spLocks noChangeArrowheads="1"/>
                        </wps:cNvSpPr>
                        <wps:spPr bwMode="auto">
                          <a:xfrm>
                            <a:off x="1866265" y="741680"/>
                            <a:ext cx="21272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418"/>
                        <wps:cNvSpPr>
                          <a:spLocks/>
                        </wps:cNvSpPr>
                        <wps:spPr bwMode="auto">
                          <a:xfrm>
                            <a:off x="1636458" y="589860"/>
                            <a:ext cx="352425" cy="163830"/>
                          </a:xfrm>
                          <a:custGeom>
                            <a:avLst/>
                            <a:gdLst>
                              <a:gd name="T0" fmla="*/ 576580 w 908"/>
                              <a:gd name="T1" fmla="*/ 0 h 248"/>
                              <a:gd name="T2" fmla="*/ 576580 w 908"/>
                              <a:gd name="T3" fmla="*/ 157480 h 248"/>
                              <a:gd name="T4" fmla="*/ 0 w 908"/>
                              <a:gd name="T5" fmla="*/ 157480 h 248"/>
                              <a:gd name="T6" fmla="*/ 0 w 908"/>
                              <a:gd name="T7" fmla="*/ 5080 h 24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08" h="248">
                                <a:moveTo>
                                  <a:pt x="908" y="0"/>
                                </a:moveTo>
                                <a:lnTo>
                                  <a:pt x="908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1759648" y="503500"/>
                            <a:ext cx="116205" cy="908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FACD77D" id="Canvas 117" o:spid="_x0000_s1039" editas="canvas" style="width:214.95pt;height:197.65pt;mso-position-horizontal-relative:char;mso-position-vertical-relative:line" coordsize="27292,25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">
                <v:shape id="_x0000_s1040" type="#_x0000_t75" style="position:absolute;width:27292;height:25101;visibility:visible;mso-wrap-style:square">
                  <v:fill o:detectmouseclick="t"/>
                  <v:path o:connecttype="none"/>
                </v:shape>
                <v:group id="Group 120" o:spid="_x0000_s1041" style="position:absolute;top:1765;width:26886;height:17341" coordorigin="1145,5188" coordsize="2497,1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121" o:spid="_x0000_s1042" style="position:absolute;left:1145;top:5188;width:1191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/>
                  <v:rect id="Rectangle 122" o:spid="_x0000_s1043" style="position:absolute;left:1241;top:5381;width:96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">
                    <v:stroke dashstyle="1 1" endcap="round"/>
                  </v:rect>
                  <v:rect id="Rectangle 123" o:spid="_x0000_s1044" style="position:absolute;left:2451;top:5188;width:1191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/>
                  <v:rect id="Rectangle 124" o:spid="_x0000_s1045" style="position:absolute;left:2591;top:5381;width:96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">
                    <v:stroke dashstyle="1 1" endcap="round"/>
                  </v:rect>
                </v:group>
                <v:shape id="Text Box 129" o:spid="_x0000_s1046" type="#_x0000_t202" style="position:absolute;left:97;top:19778;width:26720;height:4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E32BEA" w:rsidRPr="007B26D9" w:rsidRDefault="00D550CE" w:rsidP="007B26D9">
                        <w:pPr>
                          <w:pStyle w:val="a5"/>
                          <w:spacing w:before="120" w:after="0" w:line="240" w:lineRule="auto"/>
                          <w:ind w:left="629" w:hanging="629"/>
                          <w:rPr>
                            <w:spacing w:val="-4"/>
                            <w:sz w:val="30"/>
                            <w:szCs w:val="30"/>
                            <w:cs/>
                          </w:rPr>
                        </w:pPr>
                        <w:r w:rsidRPr="007B26D9">
                          <w:rPr>
                            <w:b/>
                            <w:bCs/>
                            <w:spacing w:val="-4"/>
                            <w:sz w:val="30"/>
                            <w:szCs w:val="30"/>
                            <w:cs/>
                          </w:rPr>
                          <w:t>รูป</w:t>
                        </w:r>
                        <w:r w:rsidR="00E32BEA" w:rsidRPr="007B26D9">
                          <w:rPr>
                            <w:b/>
                            <w:bCs/>
                            <w:spacing w:val="-4"/>
                            <w:sz w:val="30"/>
                            <w:szCs w:val="30"/>
                            <w:cs/>
                          </w:rPr>
                          <w:t xml:space="preserve">ที่ </w:t>
                        </w:r>
                        <w:r w:rsidR="00304430" w:rsidRPr="007B26D9">
                          <w:rPr>
                            <w:b/>
                            <w:bCs/>
                            <w:spacing w:val="-4"/>
                            <w:sz w:val="30"/>
                            <w:szCs w:val="30"/>
                            <w:cs/>
                          </w:rPr>
                          <w:t>3</w:t>
                        </w:r>
                        <w:r w:rsidR="00E32BEA" w:rsidRPr="007B26D9">
                          <w:rPr>
                            <w:spacing w:val="-4"/>
                            <w:sz w:val="30"/>
                            <w:szCs w:val="30"/>
                          </w:rPr>
                          <w:t xml:space="preserve"> </w:t>
                        </w:r>
                        <w:r w:rsidR="00D41170" w:rsidRPr="007B26D9">
                          <w:rPr>
                            <w:spacing w:val="-4"/>
                            <w:sz w:val="30"/>
                            <w:szCs w:val="30"/>
                            <w:cs/>
                          </w:rPr>
                          <w:tab/>
                        </w:r>
                        <w:r w:rsidR="00E32BEA" w:rsidRPr="007B26D9">
                          <w:rPr>
                            <w:spacing w:val="-4"/>
                            <w:sz w:val="30"/>
                            <w:szCs w:val="30"/>
                            <w:cs/>
                          </w:rPr>
                          <w:t>ตัวอย่างการวางภาพประกอบ ควรวางให้พอดีกับคอลัมน์</w:t>
                        </w:r>
                        <w:r w:rsidR="00E80BBB" w:rsidRPr="007B26D9">
                          <w:rPr>
                            <w:spacing w:val="-4"/>
                            <w:sz w:val="30"/>
                            <w:szCs w:val="30"/>
                            <w:cs/>
                          </w:rPr>
                          <w:t>และ</w:t>
                        </w:r>
                        <w:r w:rsidR="00E32BEA" w:rsidRPr="007B26D9">
                          <w:rPr>
                            <w:spacing w:val="-4"/>
                            <w:sz w:val="30"/>
                            <w:szCs w:val="30"/>
                            <w:cs/>
                          </w:rPr>
                          <w:t>ไม่เกินขอบเขตข้อความ</w:t>
                        </w:r>
                      </w:p>
                    </w:txbxContent>
                  </v:textbox>
                </v:shape>
                <v:group id="Group 336" o:spid="_x0000_s1047" style="position:absolute;left:1247;top:4635;width:10002;height:12160" coordorigin="1740,5510" coordsize="1282,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line id="Line 143" o:spid="_x0000_s1048" style="position:absolute;visibility:visible;mso-wrap-style:square" from="1740,5510" to="2356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" strokecolor="#969696" strokeweight="1.5pt"/>
                  <v:line id="Line 146" o:spid="_x0000_s1049" style="position:absolute;visibility:visible;mso-wrap-style:square" from="2406,5510" to="3022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" strokecolor="#969696" strokeweight="1.5pt"/>
                  <v:line id="Line 161" o:spid="_x0000_s1050" style="position:absolute;visibility:visible;mso-wrap-style:square" from="1740,5567" to="2356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" strokecolor="#969696" strokeweight="1.5pt"/>
                  <v:line id="Line 162" o:spid="_x0000_s1051" style="position:absolute;visibility:visible;mso-wrap-style:square" from="2406,5567" to="3022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" strokecolor="#969696" strokeweight="1.5pt"/>
                  <v:line id="Line 163" o:spid="_x0000_s1052" style="position:absolute;visibility:visible;mso-wrap-style:square" from="1740,5625" to="2356,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" strokecolor="#969696" strokeweight="1.5pt"/>
                  <v:line id="Line 164" o:spid="_x0000_s1053" style="position:absolute;visibility:visible;mso-wrap-style:square" from="2406,5625" to="3022,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" strokecolor="#969696" strokeweight="1.5pt"/>
                  <v:line id="Line 165" o:spid="_x0000_s1054" style="position:absolute;visibility:visible;mso-wrap-style:square" from="1740,5683" to="2356,5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" strokecolor="#969696" strokeweight="1.5pt"/>
                  <v:line id="Line 166" o:spid="_x0000_s1055" style="position:absolute;visibility:visible;mso-wrap-style:square" from="2406,5683" to="3022,5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" strokecolor="#969696" strokeweight="1.5pt"/>
                  <v:line id="Line 167" o:spid="_x0000_s1056" style="position:absolute;visibility:visible;mso-wrap-style:square" from="1740,5741" to="2356,5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" strokecolor="#969696" strokeweight="1.5pt"/>
                  <v:line id="Line 168" o:spid="_x0000_s1057" style="position:absolute;visibility:visible;mso-wrap-style:square" from="2406,5741" to="3022,5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" strokecolor="#969696" strokeweight="1.5pt"/>
                  <v:line id="Line 169" o:spid="_x0000_s1058" style="position:absolute;visibility:visible;mso-wrap-style:square" from="1740,5799" to="2356,5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" strokecolor="#969696" strokeweight="1.5pt"/>
                  <v:line id="Line 170" o:spid="_x0000_s1059" style="position:absolute;visibility:visible;mso-wrap-style:square" from="2406,5799" to="3022,5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" strokecolor="#969696" strokeweight="1.5pt"/>
                  <v:line id="Line 171" o:spid="_x0000_s1060" style="position:absolute;visibility:visible;mso-wrap-style:square" from="1740,5856" to="2356,5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" strokecolor="#969696" strokeweight="1.5pt"/>
                  <v:line id="Line 172" o:spid="_x0000_s1061" style="position:absolute;visibility:visible;mso-wrap-style:square" from="2406,5856" to="3022,5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" strokecolor="#969696" strokeweight="1.5pt"/>
                  <v:line id="Line 173" o:spid="_x0000_s1062" style="position:absolute;visibility:visible;mso-wrap-style:square" from="1740,5914" to="2356,5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" strokecolor="#969696" strokeweight="1.5pt"/>
                  <v:line id="Line 174" o:spid="_x0000_s1063" style="position:absolute;visibility:visible;mso-wrap-style:square" from="2406,5914" to="3022,5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" strokecolor="#969696" strokeweight="1.5pt"/>
                  <v:line id="Line 175" o:spid="_x0000_s1064" style="position:absolute;visibility:visible;mso-wrap-style:square" from="1740,5972" to="2356,5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" strokecolor="#969696" strokeweight="1.5pt"/>
                  <v:line id="Line 176" o:spid="_x0000_s1065" style="position:absolute;visibility:visible;mso-wrap-style:square" from="2406,5972" to="3022,5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" strokecolor="#969696" strokeweight="1.5pt"/>
                  <v:line id="Line 177" o:spid="_x0000_s1066" style="position:absolute;visibility:visible;mso-wrap-style:square" from="1740,6030" to="2356,6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" strokecolor="#969696" strokeweight="1.5pt"/>
                  <v:line id="Line 178" o:spid="_x0000_s1067" style="position:absolute;visibility:visible;mso-wrap-style:square" from="2406,6030" to="3022,6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" strokecolor="#969696" strokeweight="1.5pt"/>
                  <v:line id="Line 179" o:spid="_x0000_s1068" style="position:absolute;visibility:visible;mso-wrap-style:square" from="1740,6088" to="2356,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" strokecolor="#969696" strokeweight="1.5pt"/>
                  <v:line id="Line 180" o:spid="_x0000_s1069" style="position:absolute;visibility:visible;mso-wrap-style:square" from="2406,6088" to="3022,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" strokecolor="#969696" strokeweight="1.5pt"/>
                  <v:line id="Line 181" o:spid="_x0000_s1070" style="position:absolute;visibility:visible;mso-wrap-style:square" from="1740,6145" to="2356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" strokecolor="#969696" strokeweight="1.5pt"/>
                  <v:line id="Line 182" o:spid="_x0000_s1071" style="position:absolute;visibility:visible;mso-wrap-style:square" from="2406,6145" to="3022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" strokecolor="#969696" strokeweight="1.5pt"/>
                  <v:line id="Line 183" o:spid="_x0000_s1072" style="position:absolute;visibility:visible;mso-wrap-style:square" from="1740,6203" to="2356,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" strokecolor="#969696" strokeweight="1.5pt"/>
                  <v:line id="Line 184" o:spid="_x0000_s1073" style="position:absolute;visibility:visible;mso-wrap-style:square" from="2406,6203" to="3022,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" strokecolor="#969696" strokeweight="1.5pt"/>
                  <v:line id="Line 185" o:spid="_x0000_s1074" style="position:absolute;visibility:visible;mso-wrap-style:square" from="1740,6261" to="2356,6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" strokecolor="#969696" strokeweight="1.5pt"/>
                  <v:line id="Line 186" o:spid="_x0000_s1075" style="position:absolute;visibility:visible;mso-wrap-style:square" from="2406,6261" to="3022,6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" strokecolor="#969696" strokeweight="1.5pt"/>
                  <v:line id="Line 187" o:spid="_x0000_s1076" style="position:absolute;visibility:visible;mso-wrap-style:square" from="1740,6319" to="2356,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" strokecolor="#969696" strokeweight="1.5pt"/>
                  <v:line id="Line 188" o:spid="_x0000_s1077" style="position:absolute;visibility:visible;mso-wrap-style:square" from="2406,6319" to="3022,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" strokecolor="#969696" strokeweight="1.5pt"/>
                  <v:line id="Line 189" o:spid="_x0000_s1078" style="position:absolute;visibility:visible;mso-wrap-style:square" from="1740,6377" to="2356,6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" strokecolor="#969696" strokeweight="1.5pt"/>
                  <v:line id="Line 305" o:spid="_x0000_s1079" style="position:absolute;visibility:visible;mso-wrap-style:square" from="2406,6377" to="3022,6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" strokecolor="#969696" strokeweight="1.5pt"/>
                  <v:line id="Line 306" o:spid="_x0000_s1080" style="position:absolute;visibility:visible;mso-wrap-style:square" from="1740,6434" to="2356,6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" strokecolor="#969696" strokeweight="1.5pt"/>
                  <v:line id="Line 307" o:spid="_x0000_s1081" style="position:absolute;visibility:visible;mso-wrap-style:square" from="2406,6434" to="3022,6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" strokecolor="#969696" strokeweight="1.5pt"/>
                  <v:line id="Line 308" o:spid="_x0000_s1082" style="position:absolute;visibility:visible;mso-wrap-style:square" from="1740,6492" to="2356,6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" strokecolor="#969696" strokeweight="1.5pt"/>
                  <v:line id="Line 309" o:spid="_x0000_s1083" style="position:absolute;visibility:visible;mso-wrap-style:square" from="2406,6492" to="3022,6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" strokecolor="#969696" strokeweight="1.5pt"/>
                  <v:line id="Line 310" o:spid="_x0000_s1084" style="position:absolute;visibility:visible;mso-wrap-style:square" from="1740,6550" to="2356,6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" strokecolor="#969696" strokeweight="1.5pt"/>
                  <v:line id="Line 311" o:spid="_x0000_s1085" style="position:absolute;visibility:visible;mso-wrap-style:square" from="2406,6550" to="3022,6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" strokecolor="#969696" strokeweight="1.5pt"/>
                  <v:line id="Line 312" o:spid="_x0000_s1086" style="position:absolute;visibility:visible;mso-wrap-style:square" from="1740,6608" to="2356,6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" strokecolor="#969696" strokeweight="1.5pt"/>
                  <v:line id="Line 313" o:spid="_x0000_s1087" style="position:absolute;visibility:visible;mso-wrap-style:square" from="2406,6608" to="3022,6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" strokecolor="#969696" strokeweight="1.5pt"/>
                  <v:line id="Line 314" o:spid="_x0000_s1088" style="position:absolute;visibility:visible;mso-wrap-style:square" from="1740,6666" to="2356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" strokecolor="#969696" strokeweight="1.5pt"/>
                  <v:line id="Line 315" o:spid="_x0000_s1089" style="position:absolute;visibility:visible;mso-wrap-style:square" from="2406,6666" to="3022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" strokecolor="#969696" strokeweight="1.5pt"/>
                  <v:line id="Line 316" o:spid="_x0000_s1090" style="position:absolute;visibility:visible;mso-wrap-style:square" from="1740,6723" to="2356,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" strokecolor="#969696" strokeweight="1.5pt"/>
                  <v:line id="Line 317" o:spid="_x0000_s1091" style="position:absolute;visibility:visible;mso-wrap-style:square" from="2406,6723" to="3022,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" strokecolor="#969696" strokeweight="1.5pt"/>
                  <v:line id="Line 318" o:spid="_x0000_s1092" style="position:absolute;visibility:visible;mso-wrap-style:square" from="1740,6781" to="2356,6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" strokecolor="#969696" strokeweight="1.5pt"/>
                  <v:line id="Line 319" o:spid="_x0000_s1093" style="position:absolute;visibility:visible;mso-wrap-style:square" from="2406,6781" to="3022,6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" strokecolor="#969696" strokeweight="1.5pt"/>
                  <v:line id="Line 320" o:spid="_x0000_s1094" style="position:absolute;visibility:visible;mso-wrap-style:square" from="1740,6839" to="2356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" strokecolor="#969696" strokeweight="1.5pt"/>
                  <v:line id="Line 321" o:spid="_x0000_s1095" style="position:absolute;visibility:visible;mso-wrap-style:square" from="2406,6839" to="3022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" strokecolor="#969696" strokeweight="1.5pt"/>
                  <v:line id="Line 322" o:spid="_x0000_s1096" style="position:absolute;visibility:visible;mso-wrap-style:square" from="1740,6897" to="2356,6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" strokecolor="#969696" strokeweight="1.5pt"/>
                  <v:line id="Line 323" o:spid="_x0000_s1097" style="position:absolute;visibility:visible;mso-wrap-style:square" from="2406,6897" to="3022,6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" strokecolor="#969696" strokeweight="1.5pt"/>
                  <v:line id="Line 324" o:spid="_x0000_s1098" style="position:absolute;visibility:visible;mso-wrap-style:square" from="1740,6955" to="2356,6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" strokecolor="#969696" strokeweight="1.5pt"/>
                  <v:line id="Line 325" o:spid="_x0000_s1099" style="position:absolute;visibility:visible;mso-wrap-style:square" from="2406,6955" to="3022,6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" strokecolor="#969696" strokeweight="1.5pt"/>
                  <v:line id="Line 326" o:spid="_x0000_s1100" style="position:absolute;visibility:visible;mso-wrap-style:square" from="1740,7012" to="2356,7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" strokecolor="#969696" strokeweight="1.5pt"/>
                  <v:line id="Line 327" o:spid="_x0000_s1101" style="position:absolute;visibility:visible;mso-wrap-style:square" from="2406,7012" to="3022,7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" strokecolor="#969696" strokeweight="1.5pt"/>
                  <v:line id="Line 328" o:spid="_x0000_s1102" style="position:absolute;visibility:visible;mso-wrap-style:square" from="1740,7070" to="2356,7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" strokecolor="#969696" strokeweight="1.5pt"/>
                  <v:line id="Line 329" o:spid="_x0000_s1103" style="position:absolute;visibility:visible;mso-wrap-style:square" from="2406,7070" to="3022,7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" strokecolor="#969696" strokeweight="1.5pt"/>
                  <v:line id="Line 330" o:spid="_x0000_s1104" style="position:absolute;visibility:visible;mso-wrap-style:square" from="1740,7128" to="2356,7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" strokecolor="#969696" strokeweight="1.5pt"/>
                  <v:line id="Line 331" o:spid="_x0000_s1105" style="position:absolute;visibility:visible;mso-wrap-style:square" from="2406,7128" to="3022,7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" strokecolor="#969696" strokeweight="1.5pt"/>
                  <v:line id="Line 332" o:spid="_x0000_s1106" style="position:absolute;visibility:visible;mso-wrap-style:square" from="1740,7186" to="2356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" strokecolor="#969696" strokeweight="1.5pt"/>
                  <v:line id="Line 333" o:spid="_x0000_s1107" style="position:absolute;visibility:visible;mso-wrap-style:square" from="2406,7186" to="3022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" strokecolor="#969696" strokeweight="1.5pt"/>
                  <v:line id="Line 334" o:spid="_x0000_s1108" style="position:absolute;visibility:visible;mso-wrap-style:square" from="1740,7244" to="2356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" strokecolor="#969696" strokeweight="1.5pt"/>
                  <v:line id="Line 335" o:spid="_x0000_s1109" style="position:absolute;visibility:visible;mso-wrap-style:square" from="2406,7244" to="3022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" strokecolor="#969696" strokeweight="1.5pt"/>
                </v:group>
                <v:group id="Group 337" o:spid="_x0000_s1110" style="position:absolute;left:15754;top:5137;width:9684;height:11658" coordorigin="1740,5510" coordsize="1282,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line id="Line 338" o:spid="_x0000_s1111" style="position:absolute;visibility:visible;mso-wrap-style:square" from="1740,5510" to="2356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" strokecolor="#969696" strokeweight="1.5pt"/>
                  <v:line id="Line 339" o:spid="_x0000_s1112" style="position:absolute;visibility:visible;mso-wrap-style:square" from="2406,5510" to="3022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" strokecolor="#969696" strokeweight="1.5pt"/>
                  <v:line id="Line 340" o:spid="_x0000_s1113" style="position:absolute;visibility:visible;mso-wrap-style:square" from="1740,5567" to="2356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" strokecolor="#969696" strokeweight="1.5pt"/>
                  <v:line id="Line 341" o:spid="_x0000_s1114" style="position:absolute;visibility:visible;mso-wrap-style:square" from="2406,5567" to="3022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" strokecolor="#969696" strokeweight="1.5pt"/>
                  <v:line id="Line 342" o:spid="_x0000_s1115" style="position:absolute;visibility:visible;mso-wrap-style:square" from="1740,5625" to="2356,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" strokecolor="#969696" strokeweight="1.5pt"/>
                  <v:line id="Line 343" o:spid="_x0000_s1116" style="position:absolute;visibility:visible;mso-wrap-style:square" from="2406,5625" to="3022,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" strokecolor="#969696" strokeweight="1.5pt"/>
                  <v:line id="Line 344" o:spid="_x0000_s1117" style="position:absolute;visibility:visible;mso-wrap-style:square" from="1740,5683" to="2356,5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" strokecolor="#969696" strokeweight="1.5pt"/>
                  <v:line id="Line 345" o:spid="_x0000_s1118" style="position:absolute;visibility:visible;mso-wrap-style:square" from="2406,5683" to="3022,5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" strokecolor="#969696" strokeweight="1.5pt"/>
                  <v:line id="Line 346" o:spid="_x0000_s1119" style="position:absolute;visibility:visible;mso-wrap-style:square" from="1740,5741" to="2356,5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" strokecolor="#969696" strokeweight="1.5pt"/>
                  <v:line id="Line 347" o:spid="_x0000_s1120" style="position:absolute;visibility:visible;mso-wrap-style:square" from="2406,5741" to="3022,5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" strokecolor="#969696" strokeweight="1.5pt"/>
                  <v:line id="Line 348" o:spid="_x0000_s1121" style="position:absolute;visibility:visible;mso-wrap-style:square" from="1740,5799" to="2356,5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" strokecolor="#969696" strokeweight="1.5pt"/>
                  <v:line id="Line 349" o:spid="_x0000_s1122" style="position:absolute;visibility:visible;mso-wrap-style:square" from="2406,5799" to="3022,5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" strokecolor="#969696" strokeweight="1.5pt"/>
                  <v:line id="Line 350" o:spid="_x0000_s1123" style="position:absolute;visibility:visible;mso-wrap-style:square" from="1740,5856" to="2356,5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" strokecolor="#969696" strokeweight="1.5pt"/>
                  <v:line id="Line 351" o:spid="_x0000_s1124" style="position:absolute;visibility:visible;mso-wrap-style:square" from="2406,5856" to="3022,5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" strokecolor="#969696" strokeweight="1.5pt"/>
                  <v:line id="Line 352" o:spid="_x0000_s1125" style="position:absolute;visibility:visible;mso-wrap-style:square" from="1740,5914" to="2356,5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" strokecolor="#969696" strokeweight="1.5pt"/>
                  <v:line id="Line 353" o:spid="_x0000_s1126" style="position:absolute;visibility:visible;mso-wrap-style:square" from="2406,5914" to="3022,5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" strokecolor="#969696" strokeweight="1.5pt"/>
                  <v:line id="Line 354" o:spid="_x0000_s1127" style="position:absolute;visibility:visible;mso-wrap-style:square" from="1740,5972" to="2356,5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" strokecolor="#969696" strokeweight="1.5pt"/>
                  <v:line id="Line 355" o:spid="_x0000_s1128" style="position:absolute;visibility:visible;mso-wrap-style:square" from="2406,5972" to="3022,5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" strokecolor="#969696" strokeweight="1.5pt"/>
                  <v:line id="Line 356" o:spid="_x0000_s1129" style="position:absolute;visibility:visible;mso-wrap-style:square" from="1740,6030" to="2356,6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" strokecolor="#969696" strokeweight="1.5pt"/>
                  <v:line id="Line 357" o:spid="_x0000_s1130" style="position:absolute;visibility:visible;mso-wrap-style:square" from="2406,6030" to="3022,6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" strokecolor="#969696" strokeweight="1.5pt"/>
                  <v:line id="Line 358" o:spid="_x0000_s1131" style="position:absolute;visibility:visible;mso-wrap-style:square" from="1740,6088" to="2356,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" strokecolor="#969696" strokeweight="1.5pt"/>
                  <v:line id="Line 359" o:spid="_x0000_s1132" style="position:absolute;visibility:visible;mso-wrap-style:square" from="2406,6088" to="3022,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" strokecolor="#969696" strokeweight="1.5pt"/>
                  <v:line id="Line 360" o:spid="_x0000_s1133" style="position:absolute;visibility:visible;mso-wrap-style:square" from="1740,6145" to="2356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" strokecolor="#969696" strokeweight="1.5pt"/>
                  <v:line id="Line 361" o:spid="_x0000_s1134" style="position:absolute;visibility:visible;mso-wrap-style:square" from="2406,6145" to="3022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" strokecolor="#969696" strokeweight="1.5pt"/>
                  <v:line id="Line 362" o:spid="_x0000_s1135" style="position:absolute;visibility:visible;mso-wrap-style:square" from="1740,6203" to="2356,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" strokecolor="#969696" strokeweight="1.5pt"/>
                  <v:line id="Line 363" o:spid="_x0000_s1136" style="position:absolute;visibility:visible;mso-wrap-style:square" from="2406,6203" to="3022,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" strokecolor="#969696" strokeweight="1.5pt"/>
                  <v:line id="Line 364" o:spid="_x0000_s1137" style="position:absolute;visibility:visible;mso-wrap-style:square" from="1740,6261" to="2356,6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" strokecolor="#969696" strokeweight="1.5pt"/>
                  <v:line id="Line 365" o:spid="_x0000_s1138" style="position:absolute;visibility:visible;mso-wrap-style:square" from="2406,6261" to="3022,6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" strokecolor="#969696" strokeweight="1.5pt"/>
                  <v:line id="Line 366" o:spid="_x0000_s1139" style="position:absolute;visibility:visible;mso-wrap-style:square" from="1740,6319" to="2356,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" strokecolor="#969696" strokeweight="1.5pt"/>
                  <v:line id="Line 367" o:spid="_x0000_s1140" style="position:absolute;visibility:visible;mso-wrap-style:square" from="2406,6319" to="3022,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" strokecolor="#969696" strokeweight="1.5pt"/>
                  <v:line id="Line 368" o:spid="_x0000_s1141" style="position:absolute;visibility:visible;mso-wrap-style:square" from="1740,6377" to="2356,6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" strokecolor="#969696" strokeweight="1.5pt"/>
                  <v:line id="Line 369" o:spid="_x0000_s1142" style="position:absolute;visibility:visible;mso-wrap-style:square" from="2406,6377" to="3022,6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" strokecolor="#969696" strokeweight="1.5pt"/>
                  <v:line id="Line 370" o:spid="_x0000_s1143" style="position:absolute;visibility:visible;mso-wrap-style:square" from="1740,6434" to="2356,6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" strokecolor="#969696" strokeweight="1.5pt"/>
                  <v:line id="Line 371" o:spid="_x0000_s1144" style="position:absolute;visibility:visible;mso-wrap-style:square" from="2406,6434" to="3022,6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" strokecolor="#969696" strokeweight="1.5pt"/>
                  <v:line id="Line 372" o:spid="_x0000_s1145" style="position:absolute;visibility:visible;mso-wrap-style:square" from="1740,6492" to="2356,6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" strokecolor="#969696" strokeweight="1.5pt"/>
                  <v:line id="Line 373" o:spid="_x0000_s1146" style="position:absolute;visibility:visible;mso-wrap-style:square" from="2406,6492" to="3022,6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" strokecolor="#969696" strokeweight="1.5pt"/>
                  <v:line id="Line 374" o:spid="_x0000_s1147" style="position:absolute;visibility:visible;mso-wrap-style:square" from="1740,6550" to="2356,6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" strokecolor="#969696" strokeweight="1.5pt"/>
                  <v:line id="Line 375" o:spid="_x0000_s1148" style="position:absolute;visibility:visible;mso-wrap-style:square" from="2406,6550" to="3022,6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" strokecolor="#969696" strokeweight="1.5pt"/>
                  <v:line id="Line 376" o:spid="_x0000_s1149" style="position:absolute;visibility:visible;mso-wrap-style:square" from="1740,6608" to="2356,6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" strokecolor="#969696" strokeweight="1.5pt"/>
                  <v:line id="Line 377" o:spid="_x0000_s1150" style="position:absolute;visibility:visible;mso-wrap-style:square" from="2406,6608" to="3022,6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" strokecolor="#969696" strokeweight="1.5pt"/>
                  <v:line id="Line 378" o:spid="_x0000_s1151" style="position:absolute;visibility:visible;mso-wrap-style:square" from="1740,6666" to="2356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" strokecolor="#969696" strokeweight="1.5pt"/>
                  <v:line id="Line 379" o:spid="_x0000_s1152" style="position:absolute;visibility:visible;mso-wrap-style:square" from="2406,6666" to="3022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" strokecolor="#969696" strokeweight="1.5pt"/>
                  <v:line id="Line 380" o:spid="_x0000_s1153" style="position:absolute;visibility:visible;mso-wrap-style:square" from="1740,6723" to="2356,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" strokecolor="#969696" strokeweight="1.5pt"/>
                  <v:line id="Line 381" o:spid="_x0000_s1154" style="position:absolute;visibility:visible;mso-wrap-style:square" from="2406,6723" to="3022,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" strokecolor="#969696" strokeweight="1.5pt"/>
                  <v:line id="Line 382" o:spid="_x0000_s1155" style="position:absolute;visibility:visible;mso-wrap-style:square" from="1740,6781" to="2356,6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" strokecolor="#969696" strokeweight="1.5pt"/>
                  <v:line id="Line 383" o:spid="_x0000_s1156" style="position:absolute;visibility:visible;mso-wrap-style:square" from="2406,6781" to="3022,6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" strokecolor="#969696" strokeweight="1.5pt"/>
                  <v:line id="Line 384" o:spid="_x0000_s1157" style="position:absolute;visibility:visible;mso-wrap-style:square" from="1740,6839" to="2356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" strokecolor="#969696" strokeweight="1.5pt"/>
                  <v:line id="Line 385" o:spid="_x0000_s1158" style="position:absolute;visibility:visible;mso-wrap-style:square" from="2406,6839" to="3022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" strokecolor="#969696" strokeweight="1.5pt"/>
                  <v:line id="Line 386" o:spid="_x0000_s1159" style="position:absolute;visibility:visible;mso-wrap-style:square" from="1740,6897" to="2356,6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" strokecolor="#969696" strokeweight="1.5pt"/>
                  <v:line id="Line 387" o:spid="_x0000_s1160" style="position:absolute;visibility:visible;mso-wrap-style:square" from="2406,6897" to="3022,6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" strokecolor="#969696" strokeweight="1.5pt"/>
                  <v:line id="Line 388" o:spid="_x0000_s1161" style="position:absolute;visibility:visible;mso-wrap-style:square" from="1740,6955" to="2356,6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" strokecolor="#969696" strokeweight="1.5pt"/>
                  <v:line id="Line 389" o:spid="_x0000_s1162" style="position:absolute;visibility:visible;mso-wrap-style:square" from="2406,6955" to="3022,6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" strokecolor="#969696" strokeweight="1.5pt"/>
                  <v:line id="Line 390" o:spid="_x0000_s1163" style="position:absolute;visibility:visible;mso-wrap-style:square" from="1740,7012" to="2356,7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" strokecolor="#969696" strokeweight="1.5pt"/>
                  <v:line id="Line 391" o:spid="_x0000_s1164" style="position:absolute;visibility:visible;mso-wrap-style:square" from="2406,7012" to="3022,7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" strokecolor="#969696" strokeweight="1.5pt"/>
                  <v:line id="Line 392" o:spid="_x0000_s1165" style="position:absolute;visibility:visible;mso-wrap-style:square" from="1740,7070" to="2356,7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" strokecolor="#969696" strokeweight="1.5pt"/>
                  <v:line id="Line 393" o:spid="_x0000_s1166" style="position:absolute;visibility:visible;mso-wrap-style:square" from="2406,7070" to="3022,7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" strokecolor="#969696" strokeweight="1.5pt"/>
                  <v:line id="Line 394" o:spid="_x0000_s1167" style="position:absolute;visibility:visible;mso-wrap-style:square" from="1740,7128" to="2356,7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" strokecolor="#969696" strokeweight="1.5pt"/>
                  <v:line id="Line 395" o:spid="_x0000_s1168" style="position:absolute;visibility:visible;mso-wrap-style:square" from="2406,7128" to="3022,7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" strokecolor="#969696" strokeweight="1.5pt"/>
                  <v:line id="Line 396" o:spid="_x0000_s1169" style="position:absolute;visibility:visible;mso-wrap-style:square" from="1740,7186" to="2356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" strokecolor="#969696" strokeweight="1.5pt"/>
                  <v:line id="Line 397" o:spid="_x0000_s1170" style="position:absolute;visibility:visible;mso-wrap-style:square" from="2406,7186" to="3022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" strokecolor="#969696" strokeweight="1.5pt"/>
                  <v:line id="Line 398" o:spid="_x0000_s1171" style="position:absolute;visibility:visible;mso-wrap-style:square" from="1740,7244" to="2356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" strokecolor="#969696" strokeweight="1.5pt"/>
                  <v:line id="Line 399" o:spid="_x0000_s1172" style="position:absolute;visibility:visible;mso-wrap-style:square" from="2406,7244" to="3022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" strokecolor="#969696" strokeweight="1.5pt"/>
                </v:group>
                <v:rect id="Rectangle 400" o:spid="_x0000_s1173" style="position:absolute;left:882;top:6235;width:5042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8kVwwAAANw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fLOHvmXiB3P4CAAD//wMAUEsBAi0AFAAGAAgAAAAhANvh9svuAAAAhQEAABMAAAAAAAAAAAAA&#10;AAAAAAAAAFtDb250ZW50X1R5cGVzXS54bWxQSwECLQAUAAYACAAAACEAWvQsW78AAAAVAQAACwAA&#10;AAAAAAAAAAAAAAAfAQAAX3JlbHMvLnJlbHNQSwECLQAUAAYACAAAACEArRPJFcMAAADcAAAADwAA&#10;AAAAAAAAAAAAAAAHAgAAZHJzL2Rvd25yZXYueG1sUEsFBgAAAAADAAMAtwAAAPcCAAAAAA==&#10;" stroked="f"/>
                <v:rect id="Rectangle 401" o:spid="_x0000_s1174" style="position:absolute;left:2686;top:6629;width:952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" filled="f"/>
                <v:rect id="Rectangle 402" o:spid="_x0000_s1175" style="position:absolute;left:4597;top:6667;width:952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" filled="f"/>
                <v:rect id="Rectangle 403" o:spid="_x0000_s1176" style="position:absolute;left:4673;top:8096;width:953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" filled="f"/>
                <v:rect id="Rectangle 404" o:spid="_x0000_s1177" style="position:absolute;left:2749;top:8115;width:953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" filled="f"/>
                <v:rect id="Rectangle 406" o:spid="_x0000_s1178" style="position:absolute;left:6629;top:10661;width:5029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nwxQAAANw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" stroked="f"/>
                <v:line id="Line 407" o:spid="_x0000_s1179" style="position:absolute;visibility:visible;mso-wrap-style:square" from="7042,10890" to="7061,13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" strokeweight=".25pt"/>
                <v:line id="Line 408" o:spid="_x0000_s1180" style="position:absolute;visibility:visible;mso-wrap-style:square" from="7048,13455" to="10458,1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" strokeweight=".25pt"/>
                <v:shape id="Freeform 409" o:spid="_x0000_s1181" style="position:absolute;left:7226;top:11074;width:3181;height:2362;visibility:visible;mso-wrap-style:square;v-text-anchor:top" coordsize="501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" path="m,372l74,255,198,245r95,-72l316,53,436,23,501,e" filled="f">
                  <v:path arrowok="t" o:connecttype="custom" o:connectlocs="0,149999700;29838650,102822375;79838550,98790125;118144925,69757925;127419100,21370925;175806100,9274175;202015725,0" o:connectangles="0,0,0,0,0,0,0"/>
                </v:shape>
                <v:rect id="Rectangle 410" o:spid="_x0000_s1182" style="position:absolute;left:15754;top:3932;width:4785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" stroked="f"/>
                <v:rect id="Rectangle 411" o:spid="_x0000_s1183" style="position:absolute;left:15754;top:5015;width:1163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" filled="f" strokeweight=".25pt"/>
                <v:rect id="Rectangle 416" o:spid="_x0000_s1184" style="position:absolute;left:19310;top:5015;width:1163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" filled="f" strokeweight=".25pt"/>
                <v:oval id="Oval 417" o:spid="_x0000_s1185" style="position:absolute;left:18662;top:7416;width:2127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" stroked="f"/>
                <v:shape id="Freeform 418" o:spid="_x0000_s1186" style="position:absolute;left:16364;top:5898;width:3524;height:1638;visibility:visible;mso-wrap-style:square;v-text-anchor:top" coordsize="90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" path="m908,r,248l,248,,8e" filled="f" strokeweight=".25pt">
                  <v:path arrowok="t" o:connecttype="custom" o:connectlocs="223789875,0;223789875,104032050;0,104032050;0,3355873" o:connectangles="0,0,0,0"/>
                </v:shape>
                <v:rect id="Rectangle 411" o:spid="_x0000_s1187" style="position:absolute;left:17596;top:5035;width:1162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" filled="f" strokeweight=".25pt"/>
                <w10:anchorlock/>
              </v:group>
            </w:pict>
          </mc:Fallback>
        </mc:AlternateContent>
      </w:r>
    </w:p>
    <w:p w:rsidR="007B26D9" w:rsidRDefault="007B26D9" w:rsidP="005D74DF">
      <w:pPr>
        <w:pStyle w:val="a"/>
        <w:tabs>
          <w:tab w:val="left" w:pos="284"/>
        </w:tabs>
        <w:ind w:firstLine="284"/>
      </w:pPr>
    </w:p>
    <w:p w:rsidR="00B8727A" w:rsidRPr="007B26D9" w:rsidRDefault="00B8727A" w:rsidP="005D74DF">
      <w:pPr>
        <w:pStyle w:val="a"/>
        <w:tabs>
          <w:tab w:val="left" w:pos="284"/>
        </w:tabs>
        <w:ind w:firstLine="284"/>
        <w:rPr>
          <w:spacing w:val="-4"/>
        </w:rPr>
      </w:pPr>
      <w:r w:rsidRPr="007B26D9">
        <w:rPr>
          <w:spacing w:val="-4"/>
          <w:cs/>
        </w:rPr>
        <w:t xml:space="preserve">อย่างไรก็ตามผู้เขียนสามารถทดสอบความคมชัดของภาพ  โดยการทดลองพิมพ์ด้วยเครื่องพิมพ์เลเซอร์ขาวดำทั่วไป ที่ 600 </w:t>
      </w:r>
      <w:r w:rsidRPr="007B26D9">
        <w:rPr>
          <w:spacing w:val="-4"/>
        </w:rPr>
        <w:t>dpi</w:t>
      </w:r>
      <w:r w:rsidRPr="007B26D9">
        <w:rPr>
          <w:spacing w:val="-4"/>
          <w:cs/>
        </w:rPr>
        <w:t xml:space="preserve"> หากภาพไม่คมชัด อ่านไม่ออก เส้นไม่ดำสนิท  ภาพมีรอยหยักมาก  ควรแก้ไขใหม่ </w:t>
      </w:r>
    </w:p>
    <w:p w:rsidR="00B8727A" w:rsidRPr="007B26D9" w:rsidRDefault="00B8727A" w:rsidP="005D74DF">
      <w:pPr>
        <w:pStyle w:val="a"/>
        <w:tabs>
          <w:tab w:val="left" w:pos="284"/>
        </w:tabs>
        <w:ind w:firstLine="284"/>
        <w:rPr>
          <w:spacing w:val="-4"/>
        </w:rPr>
      </w:pPr>
      <w:r w:rsidRPr="007B26D9">
        <w:rPr>
          <w:spacing w:val="-4"/>
          <w:cs/>
        </w:rPr>
        <w:t>ข้อเสนอแนะเกี่ยวกับภาพที่จะนำมาใช้กับเอกสารบทความมีข้อเสนอแนะดังนี้</w:t>
      </w:r>
    </w:p>
    <w:p w:rsidR="00D219CA" w:rsidRPr="007B26D9" w:rsidRDefault="00D219CA" w:rsidP="005D74DF">
      <w:pPr>
        <w:pStyle w:val="a"/>
        <w:tabs>
          <w:tab w:val="left" w:pos="284"/>
        </w:tabs>
        <w:ind w:firstLine="284"/>
        <w:rPr>
          <w:spacing w:val="-4"/>
        </w:rPr>
      </w:pPr>
      <w:r w:rsidRPr="007B26D9">
        <w:rPr>
          <w:spacing w:val="-4"/>
          <w:cs/>
        </w:rPr>
        <w:lastRenderedPageBreak/>
        <w:t>- หากเป็นภาพลายเส้น</w:t>
      </w:r>
      <w:r w:rsidR="000218B5" w:rsidRPr="007B26D9">
        <w:rPr>
          <w:spacing w:val="-4"/>
          <w:cs/>
        </w:rPr>
        <w:t>ไม่</w:t>
      </w:r>
      <w:r w:rsidRPr="007B26D9">
        <w:rPr>
          <w:spacing w:val="-4"/>
          <w:cs/>
        </w:rPr>
        <w:t>ค</w:t>
      </w:r>
      <w:r w:rsidR="000218B5" w:rsidRPr="007B26D9">
        <w:rPr>
          <w:spacing w:val="-4"/>
          <w:cs/>
        </w:rPr>
        <w:t>ว</w:t>
      </w:r>
      <w:r w:rsidRPr="007B26D9">
        <w:rPr>
          <w:spacing w:val="-4"/>
          <w:cs/>
        </w:rPr>
        <w:t xml:space="preserve">รใช้ </w:t>
      </w:r>
      <w:r w:rsidRPr="007B26D9">
        <w:rPr>
          <w:spacing w:val="-4"/>
        </w:rPr>
        <w:t xml:space="preserve">JPG </w:t>
      </w:r>
      <w:r w:rsidR="00DB7095" w:rsidRPr="007B26D9">
        <w:rPr>
          <w:spacing w:val="-4"/>
          <w:cs/>
        </w:rPr>
        <w:t xml:space="preserve">ควรเลือกใช้ </w:t>
      </w:r>
      <w:r w:rsidR="00DB7095" w:rsidRPr="007B26D9">
        <w:rPr>
          <w:spacing w:val="-4"/>
        </w:rPr>
        <w:t xml:space="preserve">PNG </w:t>
      </w:r>
      <w:r w:rsidR="00DB7095" w:rsidRPr="007B26D9">
        <w:rPr>
          <w:spacing w:val="-4"/>
          <w:cs/>
        </w:rPr>
        <w:t xml:space="preserve">หรือ </w:t>
      </w:r>
      <w:r w:rsidR="00DB7095" w:rsidRPr="007B26D9">
        <w:rPr>
          <w:spacing w:val="-4"/>
        </w:rPr>
        <w:t xml:space="preserve">GIF  </w:t>
      </w:r>
      <w:r w:rsidR="00DB7095" w:rsidRPr="007B26D9">
        <w:rPr>
          <w:spacing w:val="-4"/>
          <w:cs/>
        </w:rPr>
        <w:t xml:space="preserve">แต่หากเป็นภาพถ่ายสามารถใช้ </w:t>
      </w:r>
      <w:r w:rsidR="00DB7095" w:rsidRPr="007B26D9">
        <w:rPr>
          <w:spacing w:val="-4"/>
        </w:rPr>
        <w:t xml:space="preserve">JPG </w:t>
      </w:r>
    </w:p>
    <w:p w:rsidR="000B2837" w:rsidRPr="00105B81" w:rsidRDefault="000B2837" w:rsidP="005D74DF">
      <w:pPr>
        <w:pStyle w:val="a"/>
        <w:tabs>
          <w:tab w:val="left" w:pos="284"/>
        </w:tabs>
        <w:ind w:firstLine="284"/>
        <w:rPr>
          <w:spacing w:val="-4"/>
        </w:rPr>
      </w:pPr>
      <w:r w:rsidRPr="00105B81">
        <w:rPr>
          <w:spacing w:val="-4"/>
        </w:rPr>
        <w:t xml:space="preserve">- </w:t>
      </w:r>
      <w:r w:rsidRPr="00105B81">
        <w:rPr>
          <w:spacing w:val="-4"/>
          <w:cs/>
        </w:rPr>
        <w:t xml:space="preserve">ควรตั้งค่า </w:t>
      </w:r>
      <w:r w:rsidRPr="00105B81">
        <w:rPr>
          <w:spacing w:val="-4"/>
        </w:rPr>
        <w:t xml:space="preserve">File </w:t>
      </w:r>
      <w:r w:rsidR="00E57820" w:rsidRPr="00105B81">
        <w:rPr>
          <w:spacing w:val="-4"/>
        </w:rPr>
        <w:t>&gt;&gt;</w:t>
      </w:r>
      <w:r w:rsidRPr="00105B81">
        <w:rPr>
          <w:spacing w:val="-4"/>
        </w:rPr>
        <w:t xml:space="preserve"> Option </w:t>
      </w:r>
      <w:r w:rsidR="00E57820" w:rsidRPr="00105B81">
        <w:rPr>
          <w:spacing w:val="-4"/>
        </w:rPr>
        <w:t>&gt;&gt;</w:t>
      </w:r>
      <w:r w:rsidRPr="00105B81">
        <w:rPr>
          <w:spacing w:val="-4"/>
        </w:rPr>
        <w:t xml:space="preserve"> Advance </w:t>
      </w:r>
      <w:r w:rsidR="00E57820" w:rsidRPr="00105B81">
        <w:rPr>
          <w:spacing w:val="-4"/>
        </w:rPr>
        <w:t>&gt;&gt;</w:t>
      </w:r>
      <w:r w:rsidRPr="00105B81">
        <w:rPr>
          <w:spacing w:val="-4"/>
        </w:rPr>
        <w:t xml:space="preserve"> Image size and Quality </w:t>
      </w:r>
      <w:r w:rsidRPr="00105B81">
        <w:rPr>
          <w:spacing w:val="-4"/>
          <w:cs/>
        </w:rPr>
        <w:t xml:space="preserve">ให้เป็น </w:t>
      </w:r>
      <w:r w:rsidRPr="00105B81">
        <w:rPr>
          <w:spacing w:val="-4"/>
        </w:rPr>
        <w:t xml:space="preserve">330 ppi </w:t>
      </w:r>
      <w:r w:rsidRPr="00105B81">
        <w:rPr>
          <w:spacing w:val="-4"/>
          <w:cs/>
        </w:rPr>
        <w:t>เพื่อให้ได้ภาพที่คมชัดที่สุด</w:t>
      </w:r>
    </w:p>
    <w:p w:rsidR="00E57820" w:rsidRPr="00105B81" w:rsidRDefault="00E57820" w:rsidP="005D74DF">
      <w:pPr>
        <w:pStyle w:val="a"/>
        <w:tabs>
          <w:tab w:val="left" w:pos="284"/>
        </w:tabs>
        <w:ind w:firstLine="284"/>
        <w:rPr>
          <w:spacing w:val="-4"/>
        </w:rPr>
      </w:pPr>
      <w:r w:rsidRPr="00105B81">
        <w:rPr>
          <w:spacing w:val="-4"/>
        </w:rPr>
        <w:t xml:space="preserve">- </w:t>
      </w:r>
      <w:r w:rsidRPr="00105B81">
        <w:rPr>
          <w:spacing w:val="-4"/>
          <w:cs/>
        </w:rPr>
        <w:t>หากภาพมีพื้นหลังที่ต้องการกำจัดออก</w:t>
      </w:r>
      <w:r w:rsidR="00B8727A" w:rsidRPr="00105B81">
        <w:rPr>
          <w:spacing w:val="-4"/>
          <w:cs/>
        </w:rPr>
        <w:t xml:space="preserve"> โดยเครื่องมือ</w:t>
      </w:r>
      <w:r w:rsidRPr="00105B81">
        <w:rPr>
          <w:spacing w:val="-4"/>
          <w:cs/>
        </w:rPr>
        <w:t xml:space="preserve">เลือก </w:t>
      </w:r>
      <w:r w:rsidRPr="00105B81">
        <w:rPr>
          <w:spacing w:val="-4"/>
        </w:rPr>
        <w:t xml:space="preserve">Remove Background </w:t>
      </w:r>
      <w:r w:rsidRPr="00105B81">
        <w:rPr>
          <w:spacing w:val="-4"/>
          <w:cs/>
        </w:rPr>
        <w:t>จะทำให้ได้ภาพที่สวยงามขึ้นมาก</w:t>
      </w:r>
    </w:p>
    <w:p w:rsidR="00E57820" w:rsidRPr="00105B81" w:rsidRDefault="00E57820" w:rsidP="005D74DF">
      <w:pPr>
        <w:pStyle w:val="a"/>
        <w:tabs>
          <w:tab w:val="left" w:pos="284"/>
        </w:tabs>
        <w:ind w:firstLine="284"/>
        <w:rPr>
          <w:spacing w:val="-4"/>
        </w:rPr>
      </w:pPr>
      <w:r w:rsidRPr="00105B81">
        <w:rPr>
          <w:spacing w:val="-4"/>
          <w:cs/>
        </w:rPr>
        <w:t>- ไม่บีบอัดภาพเพื่อให้ไฟล์เล็ก จะทำให้ภาพแตกและไม่คมชัด</w:t>
      </w:r>
    </w:p>
    <w:p w:rsidR="00E57820" w:rsidRPr="00105B81" w:rsidRDefault="00E57820" w:rsidP="005D74DF">
      <w:pPr>
        <w:pStyle w:val="a"/>
        <w:tabs>
          <w:tab w:val="left" w:pos="284"/>
        </w:tabs>
        <w:ind w:firstLine="284"/>
        <w:rPr>
          <w:spacing w:val="-4"/>
        </w:rPr>
      </w:pPr>
      <w:r w:rsidRPr="00105B81">
        <w:rPr>
          <w:spacing w:val="-4"/>
          <w:cs/>
        </w:rPr>
        <w:t xml:space="preserve">- ภาพที่นำมาใช้ในงานวิจัย </w:t>
      </w:r>
      <w:r w:rsidR="00626009" w:rsidRPr="00105B81">
        <w:rPr>
          <w:spacing w:val="-4"/>
          <w:cs/>
        </w:rPr>
        <w:t>ต้องคำนึงถึงเรื่องลิขสิทธิ์เสมอ</w:t>
      </w:r>
    </w:p>
    <w:p w:rsidR="00626009" w:rsidRPr="00105B81" w:rsidRDefault="00626009" w:rsidP="005D74DF">
      <w:pPr>
        <w:pStyle w:val="a"/>
        <w:tabs>
          <w:tab w:val="left" w:pos="284"/>
        </w:tabs>
        <w:ind w:firstLine="284"/>
        <w:rPr>
          <w:spacing w:val="-4"/>
          <w:cs/>
        </w:rPr>
      </w:pPr>
      <w:r w:rsidRPr="00105B81">
        <w:rPr>
          <w:spacing w:val="-4"/>
          <w:cs/>
        </w:rPr>
        <w:t>- การบันทึก</w:t>
      </w:r>
      <w:r w:rsidR="001A22E4">
        <w:rPr>
          <w:spacing w:val="-4"/>
          <w:cs/>
        </w:rPr>
        <w:t>ไฟล์มาส่ง ควรจะบันทึกแบบ ฝังฟอ</w:t>
      </w:r>
      <w:r w:rsidRPr="00105B81">
        <w:rPr>
          <w:spacing w:val="-4"/>
          <w:cs/>
        </w:rPr>
        <w:t>น</w:t>
      </w:r>
      <w:r w:rsidR="001A22E4">
        <w:rPr>
          <w:rFonts w:hint="cs"/>
          <w:spacing w:val="-4"/>
          <w:cs/>
        </w:rPr>
        <w:t>ท์</w:t>
      </w:r>
      <w:r w:rsidRPr="00105B81">
        <w:rPr>
          <w:spacing w:val="-4"/>
          <w:cs/>
        </w:rPr>
        <w:t xml:space="preserve">มาด้วย </w:t>
      </w:r>
      <w:r w:rsidR="0094184F" w:rsidRPr="00105B81">
        <w:rPr>
          <w:spacing w:val="-4"/>
          <w:cs/>
        </w:rPr>
        <w:t>โดยตั้ง</w:t>
      </w:r>
      <w:r w:rsidRPr="00105B81">
        <w:rPr>
          <w:spacing w:val="-4"/>
          <w:cs/>
        </w:rPr>
        <w:t xml:space="preserve">ค่า </w:t>
      </w:r>
      <w:r w:rsidRPr="00105B81">
        <w:rPr>
          <w:spacing w:val="-4"/>
        </w:rPr>
        <w:t>File &gt;&gt; Option &gt;&gt;</w:t>
      </w:r>
      <w:r w:rsidR="0094184F" w:rsidRPr="00105B81">
        <w:rPr>
          <w:spacing w:val="-4"/>
          <w:cs/>
        </w:rPr>
        <w:t xml:space="preserve"> </w:t>
      </w:r>
      <w:r w:rsidR="0094184F" w:rsidRPr="00105B81">
        <w:rPr>
          <w:spacing w:val="-4"/>
        </w:rPr>
        <w:t>Save  Embed fonts in file.</w:t>
      </w:r>
    </w:p>
    <w:p w:rsidR="008F5D3B" w:rsidRPr="00105B81" w:rsidRDefault="008F5D3B" w:rsidP="005D74DF">
      <w:pPr>
        <w:pStyle w:val="XX"/>
        <w:tabs>
          <w:tab w:val="left" w:pos="284"/>
        </w:tabs>
        <w:ind w:left="0" w:firstLine="284"/>
      </w:pPr>
      <w:r w:rsidRPr="00105B81">
        <w:t>2.6</w:t>
      </w:r>
      <w:r w:rsidR="005D74DF" w:rsidRPr="00105B81">
        <w:t xml:space="preserve"> </w:t>
      </w:r>
      <w:r w:rsidRPr="00105B81">
        <w:rPr>
          <w:cs/>
        </w:rPr>
        <w:t>รูปแบบและชนิดตัวอักษร</w:t>
      </w:r>
      <w:r w:rsidR="00626009" w:rsidRPr="00105B81">
        <w:rPr>
          <w:cs/>
        </w:rPr>
        <w:t>ทางคณิตศาสตร์</w:t>
      </w:r>
      <w:r w:rsidRPr="00105B81">
        <w:t xml:space="preserve"> </w:t>
      </w:r>
    </w:p>
    <w:p w:rsidR="008F5D3B" w:rsidRPr="00105B81" w:rsidRDefault="008F5D3B" w:rsidP="005D74DF">
      <w:pPr>
        <w:pStyle w:val="a"/>
        <w:tabs>
          <w:tab w:val="left" w:pos="284"/>
        </w:tabs>
        <w:ind w:firstLine="284"/>
        <w:rPr>
          <w:spacing w:val="-4"/>
          <w:cs/>
        </w:rPr>
      </w:pPr>
      <w:r w:rsidRPr="00105B81">
        <w:rPr>
          <w:spacing w:val="-4"/>
          <w:cs/>
        </w:rPr>
        <w:t>ตัวอักษรภาษาไทย</w:t>
      </w:r>
      <w:r w:rsidR="00E80BBB" w:rsidRPr="00105B81">
        <w:rPr>
          <w:spacing w:val="-4"/>
          <w:cs/>
        </w:rPr>
        <w:t>ให้</w:t>
      </w:r>
      <w:r w:rsidRPr="00105B81">
        <w:rPr>
          <w:spacing w:val="-4"/>
          <w:cs/>
        </w:rPr>
        <w:t xml:space="preserve">ใช้ </w:t>
      </w:r>
      <w:r w:rsidR="005D74DF" w:rsidRPr="00105B81">
        <w:rPr>
          <w:spacing w:val="-4"/>
        </w:rPr>
        <w:t>TH SarabunPSK</w:t>
      </w:r>
      <w:r w:rsidR="00D41170" w:rsidRPr="00105B81">
        <w:rPr>
          <w:spacing w:val="-4"/>
        </w:rPr>
        <w:t xml:space="preserve"> </w:t>
      </w:r>
      <w:r w:rsidR="00D41170" w:rsidRPr="00105B81">
        <w:rPr>
          <w:spacing w:val="-4"/>
          <w:cs/>
        </w:rPr>
        <w:t>ใน</w:t>
      </w:r>
      <w:r w:rsidR="00B8727A" w:rsidRPr="00105B81">
        <w:rPr>
          <w:spacing w:val="-4"/>
          <w:cs/>
        </w:rPr>
        <w:t>รูปแบบ</w:t>
      </w:r>
      <w:r w:rsidR="00D41170" w:rsidRPr="00105B81">
        <w:rPr>
          <w:spacing w:val="-4"/>
          <w:cs/>
        </w:rPr>
        <w:t>เนื้อความทั่วไป</w:t>
      </w:r>
      <w:r w:rsidRPr="00105B81">
        <w:rPr>
          <w:spacing w:val="-4"/>
        </w:rPr>
        <w:t xml:space="preserve"> </w:t>
      </w:r>
      <w:r w:rsidR="00D41170" w:rsidRPr="00105B81">
        <w:rPr>
          <w:spacing w:val="-4"/>
          <w:cs/>
        </w:rPr>
        <w:t>ส่วนภาษาอังกฤษตัวเลขใน</w:t>
      </w:r>
      <w:r w:rsidRPr="00105B81">
        <w:rPr>
          <w:spacing w:val="-4"/>
          <w:cs/>
        </w:rPr>
        <w:t xml:space="preserve">สมการคณิตศาสตร์ ใช้ </w:t>
      </w:r>
      <w:r w:rsidRPr="00105B81">
        <w:rPr>
          <w:spacing w:val="-4"/>
        </w:rPr>
        <w:t>Times New Roman</w:t>
      </w:r>
      <w:r w:rsidR="008C1702" w:rsidRPr="00105B81">
        <w:rPr>
          <w:spacing w:val="-4"/>
          <w:cs/>
        </w:rPr>
        <w:t xml:space="preserve"> หรือ </w:t>
      </w:r>
      <w:r w:rsidR="008C1702" w:rsidRPr="00105B81">
        <w:rPr>
          <w:spacing w:val="-4"/>
        </w:rPr>
        <w:t xml:space="preserve">Symbol </w:t>
      </w:r>
      <w:r w:rsidRPr="00105B81">
        <w:rPr>
          <w:spacing w:val="-4"/>
        </w:rPr>
        <w:t xml:space="preserve"> </w:t>
      </w:r>
      <w:r w:rsidRPr="00105B81">
        <w:rPr>
          <w:b/>
          <w:bCs/>
          <w:spacing w:val="-4"/>
          <w:cs/>
        </w:rPr>
        <w:t xml:space="preserve">อย่าใช้ ตัวอักษรชนิด </w:t>
      </w:r>
      <w:r w:rsidR="0015685C" w:rsidRPr="00105B81">
        <w:rPr>
          <w:b/>
          <w:bCs/>
          <w:spacing w:val="-4"/>
        </w:rPr>
        <w:t>Bit</w:t>
      </w:r>
      <w:r w:rsidRPr="00105B81">
        <w:rPr>
          <w:b/>
          <w:bCs/>
          <w:spacing w:val="-4"/>
        </w:rPr>
        <w:t>map</w:t>
      </w:r>
      <w:r w:rsidR="007003E3" w:rsidRPr="00105B81">
        <w:rPr>
          <w:spacing w:val="-4"/>
          <w:cs/>
        </w:rPr>
        <w:t xml:space="preserve"> หรือจับภาพบนหน้าจอมาใส่ในบทความ</w:t>
      </w:r>
      <w:r w:rsidR="00D41170" w:rsidRPr="00105B81">
        <w:rPr>
          <w:spacing w:val="-4"/>
          <w:cs/>
        </w:rPr>
        <w:t>เนื่องจากจะทำให้พิมพ์ออกมาไม่คมชัด</w:t>
      </w:r>
      <w:r w:rsidR="00E80BBB" w:rsidRPr="00105B81">
        <w:rPr>
          <w:spacing w:val="-4"/>
          <w:cs/>
        </w:rPr>
        <w:t>หรือเกิดความผิดพลาด</w:t>
      </w:r>
      <w:r w:rsidR="002E6FC7" w:rsidRPr="00105B81">
        <w:rPr>
          <w:spacing w:val="-4"/>
          <w:cs/>
        </w:rPr>
        <w:t>ในการพิมพ์</w:t>
      </w:r>
      <w:r w:rsidR="00E80BBB" w:rsidRPr="00105B81">
        <w:rPr>
          <w:spacing w:val="-4"/>
          <w:cs/>
        </w:rPr>
        <w:t>ได้</w:t>
      </w:r>
      <w:r w:rsidR="007003E3" w:rsidRPr="00105B81">
        <w:rPr>
          <w:spacing w:val="-4"/>
          <w:cs/>
        </w:rPr>
        <w:t xml:space="preserve"> </w:t>
      </w:r>
      <w:r w:rsidR="00626009" w:rsidRPr="00105B81">
        <w:rPr>
          <w:spacing w:val="-4"/>
          <w:cs/>
        </w:rPr>
        <w:t xml:space="preserve"> </w:t>
      </w:r>
      <w:r w:rsidR="0094184F" w:rsidRPr="00105B81">
        <w:rPr>
          <w:spacing w:val="-4"/>
          <w:cs/>
        </w:rPr>
        <w:t xml:space="preserve">ท่านสามารถใช้ </w:t>
      </w:r>
      <w:r w:rsidR="0094184F" w:rsidRPr="00105B81">
        <w:rPr>
          <w:spacing w:val="-4"/>
        </w:rPr>
        <w:t xml:space="preserve">Mathtype </w:t>
      </w:r>
      <w:r w:rsidR="0094184F" w:rsidRPr="00105B81">
        <w:rPr>
          <w:spacing w:val="-4"/>
          <w:cs/>
        </w:rPr>
        <w:t xml:space="preserve">หรือ </w:t>
      </w:r>
      <w:r w:rsidR="0094184F" w:rsidRPr="00105B81">
        <w:rPr>
          <w:spacing w:val="-4"/>
        </w:rPr>
        <w:t xml:space="preserve">Equation </w:t>
      </w:r>
      <w:r w:rsidR="0094184F" w:rsidRPr="00105B81">
        <w:rPr>
          <w:spacing w:val="-4"/>
          <w:cs/>
        </w:rPr>
        <w:t>ได้</w:t>
      </w:r>
      <w:r w:rsidR="008C1702" w:rsidRPr="00105B81">
        <w:rPr>
          <w:spacing w:val="-4"/>
        </w:rPr>
        <w:t xml:space="preserve"> </w:t>
      </w:r>
      <w:r w:rsidR="008C1702" w:rsidRPr="00105B81">
        <w:rPr>
          <w:spacing w:val="-4"/>
          <w:cs/>
        </w:rPr>
        <w:t>และควรปรับขนาดให้เหมาะสม ไม่ใหญ่เกิ</w:t>
      </w:r>
      <w:r w:rsidR="001A22E4">
        <w:rPr>
          <w:rFonts w:hint="cs"/>
          <w:spacing w:val="-4"/>
          <w:cs/>
        </w:rPr>
        <w:t>น</w:t>
      </w:r>
      <w:r w:rsidR="008C1702" w:rsidRPr="00105B81">
        <w:rPr>
          <w:spacing w:val="-4"/>
          <w:cs/>
        </w:rPr>
        <w:t>ไปจนดูแล้วไม่สวยงาม</w:t>
      </w:r>
    </w:p>
    <w:p w:rsidR="008F5D3B" w:rsidRPr="00105B81" w:rsidRDefault="008F5D3B" w:rsidP="005D74DF">
      <w:pPr>
        <w:pStyle w:val="XX"/>
        <w:tabs>
          <w:tab w:val="left" w:pos="284"/>
        </w:tabs>
        <w:ind w:left="0" w:firstLine="284"/>
      </w:pPr>
      <w:r w:rsidRPr="00105B81">
        <w:t>2.7</w:t>
      </w:r>
      <w:r w:rsidR="005D74DF" w:rsidRPr="00105B81">
        <w:t xml:space="preserve"> </w:t>
      </w:r>
      <w:r w:rsidRPr="00105B81">
        <w:rPr>
          <w:cs/>
        </w:rPr>
        <w:t xml:space="preserve">รูปแบบอักษรในเนื้อหาหลัก </w:t>
      </w:r>
    </w:p>
    <w:p w:rsidR="008F5D3B" w:rsidRDefault="008F5D3B" w:rsidP="00A326DF">
      <w:pPr>
        <w:pStyle w:val="a"/>
        <w:tabs>
          <w:tab w:val="left" w:pos="284"/>
        </w:tabs>
        <w:ind w:firstLine="284"/>
        <w:rPr>
          <w:spacing w:val="-4"/>
        </w:rPr>
      </w:pPr>
      <w:r w:rsidRPr="00105B81">
        <w:rPr>
          <w:spacing w:val="-4"/>
          <w:cs/>
        </w:rPr>
        <w:t>การพิมพ์เนื้อหาภาษาไทย</w:t>
      </w:r>
      <w:r w:rsidR="0031314D" w:rsidRPr="00105B81">
        <w:rPr>
          <w:rStyle w:val="PageNumber"/>
          <w:spacing w:val="-4"/>
          <w:cs/>
        </w:rPr>
        <w:t>และภาษาอังกฤษ</w:t>
      </w:r>
      <w:r w:rsidRPr="00105B81">
        <w:rPr>
          <w:spacing w:val="-4"/>
          <w:cs/>
        </w:rPr>
        <w:t xml:space="preserve">ใช้ตัวอักษร </w:t>
      </w:r>
      <w:r w:rsidR="005D74DF" w:rsidRPr="00105B81">
        <w:rPr>
          <w:spacing w:val="-4"/>
        </w:rPr>
        <w:t>TH SarabunPSK</w:t>
      </w:r>
      <w:r w:rsidRPr="00105B81">
        <w:rPr>
          <w:spacing w:val="-4"/>
          <w:cs/>
        </w:rPr>
        <w:t xml:space="preserve"> ขนาด </w:t>
      </w:r>
      <w:r w:rsidRPr="00105B81">
        <w:rPr>
          <w:spacing w:val="-4"/>
        </w:rPr>
        <w:t>1</w:t>
      </w:r>
      <w:r w:rsidR="008C1702" w:rsidRPr="00105B81">
        <w:rPr>
          <w:spacing w:val="-4"/>
          <w:cs/>
        </w:rPr>
        <w:t>5</w:t>
      </w:r>
      <w:r w:rsidRPr="00105B81">
        <w:rPr>
          <w:spacing w:val="-4"/>
        </w:rPr>
        <w:t xml:space="preserve"> </w:t>
      </w:r>
      <w:r w:rsidRPr="00105B81">
        <w:rPr>
          <w:spacing w:val="-4"/>
          <w:cs/>
        </w:rPr>
        <w:t>จุด</w:t>
      </w:r>
      <w:r w:rsidRPr="00105B81">
        <w:rPr>
          <w:spacing w:val="-4"/>
        </w:rPr>
        <w:t xml:space="preserve"> </w:t>
      </w:r>
      <w:r w:rsidRPr="00105B81">
        <w:rPr>
          <w:spacing w:val="-4"/>
          <w:cs/>
        </w:rPr>
        <w:t xml:space="preserve">แบบ </w:t>
      </w:r>
      <w:r w:rsidRPr="00105B81">
        <w:rPr>
          <w:spacing w:val="-4"/>
        </w:rPr>
        <w:t xml:space="preserve">single space </w:t>
      </w:r>
      <w:r w:rsidRPr="00105B81">
        <w:rPr>
          <w:spacing w:val="-4"/>
          <w:cs/>
        </w:rPr>
        <w:t>ทั้งหมด   ทุกย่อหน้าให้บรรทัดแรกขึ้นต้นที่</w:t>
      </w:r>
      <w:r w:rsidR="003B0412" w:rsidRPr="00105B81">
        <w:rPr>
          <w:spacing w:val="-4"/>
        </w:rPr>
        <w:t xml:space="preserve"> </w:t>
      </w:r>
      <w:smartTag w:uri="urn:schemas-microsoft-com:office:smarttags" w:element="metricconverter">
        <w:smartTagPr>
          <w:attr w:name="ProductID" w:val="0.5 ซม."/>
        </w:smartTagPr>
        <w:r w:rsidR="003B0412" w:rsidRPr="00105B81">
          <w:rPr>
            <w:spacing w:val="-4"/>
            <w:cs/>
          </w:rPr>
          <w:t>0</w:t>
        </w:r>
        <w:r w:rsidRPr="00105B81">
          <w:rPr>
            <w:spacing w:val="-4"/>
          </w:rPr>
          <w:t>.</w:t>
        </w:r>
        <w:r w:rsidR="003D3B8C" w:rsidRPr="00105B81">
          <w:rPr>
            <w:spacing w:val="-4"/>
            <w:cs/>
          </w:rPr>
          <w:t>5</w:t>
        </w:r>
        <w:r w:rsidRPr="00105B81">
          <w:rPr>
            <w:spacing w:val="-4"/>
          </w:rPr>
          <w:t xml:space="preserve"> </w:t>
        </w:r>
        <w:r w:rsidRPr="00105B81">
          <w:rPr>
            <w:spacing w:val="-4"/>
            <w:cs/>
          </w:rPr>
          <w:t>ซม.</w:t>
        </w:r>
      </w:smartTag>
      <w:r w:rsidRPr="00105B81">
        <w:rPr>
          <w:spacing w:val="-4"/>
          <w:cs/>
        </w:rPr>
        <w:t xml:space="preserve"> ใช้จัดย่อหน้าแบบหน้าตรงและหลังตรงทุกย่อหน้า</w:t>
      </w:r>
      <w:r w:rsidR="003D3B8C" w:rsidRPr="00105B81">
        <w:rPr>
          <w:spacing w:val="-4"/>
          <w:cs/>
        </w:rPr>
        <w:t xml:space="preserve"> (กระจายแบบไทย)</w:t>
      </w:r>
      <w:r w:rsidR="003B0412" w:rsidRPr="00105B81">
        <w:rPr>
          <w:spacing w:val="-4"/>
          <w:cs/>
        </w:rPr>
        <w:t xml:space="preserve"> ใช้ลักษณะ </w:t>
      </w:r>
      <w:r w:rsidR="003B0412" w:rsidRPr="00105B81">
        <w:rPr>
          <w:color w:val="0000FF"/>
          <w:spacing w:val="-4"/>
        </w:rPr>
        <w:t>“</w:t>
      </w:r>
      <w:r w:rsidR="003B0412" w:rsidRPr="00105B81">
        <w:rPr>
          <w:color w:val="0000FF"/>
          <w:spacing w:val="-4"/>
          <w:cs/>
        </w:rPr>
        <w:t>เนื้อความทั่วไป</w:t>
      </w:r>
      <w:r w:rsidR="003B0412" w:rsidRPr="00105B81">
        <w:rPr>
          <w:color w:val="0000FF"/>
          <w:spacing w:val="-4"/>
        </w:rPr>
        <w:t>”</w:t>
      </w:r>
      <w:r w:rsidRPr="00105B81">
        <w:rPr>
          <w:spacing w:val="-4"/>
          <w:cs/>
        </w:rPr>
        <w:t xml:space="preserve"> ไม่ต้องเว้นบรรทัดระหว่างย่อหน้าในหัวข้อย่อยเดียวกัน สำหรับภาพและตาราง คำว่า </w:t>
      </w:r>
      <w:r w:rsidRPr="00105B81">
        <w:rPr>
          <w:spacing w:val="-4"/>
        </w:rPr>
        <w:t>“</w:t>
      </w:r>
      <w:r w:rsidR="00F13EB3" w:rsidRPr="00105B81">
        <w:rPr>
          <w:spacing w:val="-4"/>
          <w:cs/>
        </w:rPr>
        <w:t>รูป</w:t>
      </w:r>
      <w:r w:rsidRPr="00105B81">
        <w:rPr>
          <w:spacing w:val="-4"/>
          <w:cs/>
        </w:rPr>
        <w:t>ที่</w:t>
      </w:r>
      <w:r w:rsidRPr="00105B81">
        <w:rPr>
          <w:spacing w:val="-4"/>
        </w:rPr>
        <w:t>”</w:t>
      </w:r>
      <w:r w:rsidRPr="00105B81">
        <w:rPr>
          <w:spacing w:val="-4"/>
          <w:cs/>
        </w:rPr>
        <w:t xml:space="preserve"> และ </w:t>
      </w:r>
      <w:r w:rsidRPr="00105B81">
        <w:rPr>
          <w:spacing w:val="-4"/>
        </w:rPr>
        <w:t>“</w:t>
      </w:r>
      <w:r w:rsidRPr="00105B81">
        <w:rPr>
          <w:spacing w:val="-4"/>
          <w:cs/>
        </w:rPr>
        <w:t>ตารางที่</w:t>
      </w:r>
      <w:r w:rsidRPr="00105B81">
        <w:rPr>
          <w:spacing w:val="-4"/>
        </w:rPr>
        <w:t>”</w:t>
      </w:r>
      <w:r w:rsidRPr="00105B81">
        <w:rPr>
          <w:spacing w:val="-4"/>
          <w:cs/>
        </w:rPr>
        <w:t xml:space="preserve"> ขนาด </w:t>
      </w:r>
      <w:r w:rsidRPr="00105B81">
        <w:rPr>
          <w:spacing w:val="-4"/>
        </w:rPr>
        <w:t>1</w:t>
      </w:r>
      <w:r w:rsidR="005D74DF" w:rsidRPr="00105B81">
        <w:rPr>
          <w:rFonts w:hint="cs"/>
          <w:spacing w:val="-4"/>
          <w:cs/>
        </w:rPr>
        <w:t>5</w:t>
      </w:r>
      <w:r w:rsidRPr="00105B81">
        <w:rPr>
          <w:spacing w:val="-4"/>
        </w:rPr>
        <w:t xml:space="preserve"> </w:t>
      </w:r>
      <w:r w:rsidRPr="00105B81">
        <w:rPr>
          <w:spacing w:val="-4"/>
          <w:cs/>
        </w:rPr>
        <w:t>จุด ส่วนรายละเอียดภาพและ</w:t>
      </w:r>
      <w:r w:rsidR="00F13EB3" w:rsidRPr="00105B81">
        <w:rPr>
          <w:spacing w:val="-4"/>
          <w:cs/>
        </w:rPr>
        <w:t>ข้อมูล</w:t>
      </w:r>
      <w:r w:rsidRPr="00105B81">
        <w:rPr>
          <w:spacing w:val="-4"/>
          <w:cs/>
        </w:rPr>
        <w:t xml:space="preserve">ตารางให้ใช้ตัวอักษร </w:t>
      </w:r>
      <w:r w:rsidR="00407E98" w:rsidRPr="00105B81">
        <w:rPr>
          <w:spacing w:val="-4"/>
        </w:rPr>
        <w:t>TH SarabunPSK</w:t>
      </w:r>
      <w:r w:rsidR="00407E98" w:rsidRPr="00105B81">
        <w:rPr>
          <w:rFonts w:hint="cs"/>
          <w:spacing w:val="-4"/>
          <w:cs/>
        </w:rPr>
        <w:t xml:space="preserve"> </w:t>
      </w:r>
      <w:r w:rsidRPr="00105B81">
        <w:rPr>
          <w:spacing w:val="-4"/>
          <w:cs/>
        </w:rPr>
        <w:t xml:space="preserve">ขนาด </w:t>
      </w:r>
      <w:r w:rsidR="00407E98" w:rsidRPr="00105B81">
        <w:rPr>
          <w:spacing w:val="-4"/>
        </w:rPr>
        <w:t>12-15</w:t>
      </w:r>
      <w:r w:rsidRPr="00105B81">
        <w:rPr>
          <w:spacing w:val="-4"/>
          <w:cs/>
        </w:rPr>
        <w:t xml:space="preserve"> จุด</w:t>
      </w:r>
      <w:r w:rsidRPr="00105B81">
        <w:rPr>
          <w:spacing w:val="-4"/>
        </w:rPr>
        <w:t xml:space="preserve"> </w:t>
      </w:r>
      <w:r w:rsidRPr="00105B81">
        <w:rPr>
          <w:spacing w:val="-4"/>
          <w:cs/>
        </w:rPr>
        <w:t xml:space="preserve">ตัวธรรมดา </w:t>
      </w:r>
      <w:r w:rsidR="00F13EB3" w:rsidRPr="00105B81">
        <w:rPr>
          <w:spacing w:val="-4"/>
          <w:cs/>
        </w:rPr>
        <w:t>หรือปรับขนาดอักษรให้เล็กได้แต่ควรจะยังอ่านออก</w:t>
      </w:r>
    </w:p>
    <w:p w:rsidR="00D9399C" w:rsidRPr="00D9399C" w:rsidRDefault="00D9399C" w:rsidP="00D9399C">
      <w:pPr>
        <w:pStyle w:val="a"/>
        <w:tabs>
          <w:tab w:val="left" w:pos="284"/>
        </w:tabs>
        <w:ind w:firstLine="284"/>
        <w:jc w:val="left"/>
        <w:rPr>
          <w:spacing w:val="-4"/>
          <w:sz w:val="20"/>
          <w:szCs w:val="20"/>
        </w:rPr>
      </w:pPr>
    </w:p>
    <w:p w:rsidR="008F5D3B" w:rsidRPr="00711BDA" w:rsidRDefault="00E44373" w:rsidP="002D0A22">
      <w:pPr>
        <w:pStyle w:val="BodyTextIndent2"/>
        <w:tabs>
          <w:tab w:val="left" w:pos="284"/>
        </w:tabs>
        <w:spacing w:line="240" w:lineRule="auto"/>
        <w:ind w:firstLine="0"/>
        <w:jc w:val="both"/>
        <w:rPr>
          <w:szCs w:val="32"/>
          <w:cs/>
        </w:rPr>
      </w:pPr>
      <w:r w:rsidRPr="00711BDA">
        <w:rPr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3631CF0A" wp14:editId="2FE073D2">
                <wp:extent cx="2681785" cy="956310"/>
                <wp:effectExtent l="0" t="0" r="23495" b="15240"/>
                <wp:docPr id="1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1785" cy="9563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56CFD4" id="Rectangle 102" o:spid="_x0000_s1026" style="width:211.15pt;height:7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" filled="f">
                <w10:anchorlock/>
              </v:rect>
            </w:pict>
          </mc:Fallback>
        </mc:AlternateContent>
      </w:r>
    </w:p>
    <w:p w:rsidR="008F5D3B" w:rsidRPr="005E0F40" w:rsidRDefault="00BE7A70" w:rsidP="00D9399C">
      <w:pPr>
        <w:pStyle w:val="a5"/>
        <w:tabs>
          <w:tab w:val="left" w:pos="284"/>
        </w:tabs>
        <w:spacing w:before="120" w:after="0" w:line="240" w:lineRule="auto"/>
        <w:ind w:left="578" w:hanging="578"/>
        <w:jc w:val="center"/>
        <w:rPr>
          <w:sz w:val="30"/>
          <w:szCs w:val="30"/>
        </w:rPr>
      </w:pPr>
      <w:r w:rsidRPr="005E0F40">
        <w:rPr>
          <w:b/>
          <w:bCs/>
          <w:sz w:val="30"/>
          <w:szCs w:val="30"/>
          <w:cs/>
        </w:rPr>
        <w:t>รูป</w:t>
      </w:r>
      <w:r w:rsidR="008F5D3B" w:rsidRPr="005E0F40">
        <w:rPr>
          <w:b/>
          <w:bCs/>
          <w:sz w:val="30"/>
          <w:szCs w:val="30"/>
          <w:cs/>
        </w:rPr>
        <w:t xml:space="preserve">ที่ </w:t>
      </w:r>
      <w:r w:rsidR="00304430" w:rsidRPr="005E0F40">
        <w:rPr>
          <w:b/>
          <w:bCs/>
          <w:sz w:val="30"/>
          <w:szCs w:val="30"/>
          <w:cs/>
        </w:rPr>
        <w:t>4</w:t>
      </w:r>
      <w:r w:rsidRPr="005E0F40">
        <w:rPr>
          <w:b/>
          <w:bCs/>
          <w:sz w:val="30"/>
          <w:szCs w:val="30"/>
          <w:cs/>
        </w:rPr>
        <w:tab/>
      </w:r>
      <w:r w:rsidR="00512BBF" w:rsidRPr="005E0F40">
        <w:rPr>
          <w:sz w:val="30"/>
          <w:szCs w:val="30"/>
          <w:cs/>
        </w:rPr>
        <w:t>สำหรับใส่</w:t>
      </w:r>
      <w:r w:rsidR="00512BBF" w:rsidRPr="005E0F40">
        <w:rPr>
          <w:spacing w:val="-8"/>
          <w:sz w:val="30"/>
          <w:szCs w:val="30"/>
          <w:cs/>
        </w:rPr>
        <w:t>ข้อความ</w:t>
      </w:r>
      <w:r w:rsidR="00512BBF" w:rsidRPr="005E0F40">
        <w:rPr>
          <w:sz w:val="30"/>
          <w:szCs w:val="30"/>
          <w:cs/>
        </w:rPr>
        <w:t>อธิบายภาพ</w:t>
      </w:r>
    </w:p>
    <w:p w:rsidR="008F5D3B" w:rsidRPr="005E0F40" w:rsidRDefault="008F5D3B" w:rsidP="002D0A22">
      <w:pPr>
        <w:pStyle w:val="a6"/>
        <w:tabs>
          <w:tab w:val="left" w:pos="284"/>
        </w:tabs>
        <w:spacing w:before="120" w:after="0"/>
        <w:ind w:left="578" w:hanging="578"/>
        <w:rPr>
          <w:sz w:val="30"/>
          <w:szCs w:val="30"/>
          <w:cs/>
        </w:rPr>
      </w:pPr>
      <w:r w:rsidRPr="005E0F40">
        <w:rPr>
          <w:b/>
          <w:bCs/>
          <w:sz w:val="30"/>
          <w:szCs w:val="30"/>
          <w:cs/>
        </w:rPr>
        <w:t xml:space="preserve">ตารางที่ </w:t>
      </w:r>
      <w:r w:rsidRPr="005E0F40">
        <w:rPr>
          <w:b/>
          <w:bCs/>
          <w:sz w:val="30"/>
          <w:szCs w:val="30"/>
        </w:rPr>
        <w:t>1</w:t>
      </w:r>
      <w:r w:rsidR="00410A8D" w:rsidRPr="005E0F40">
        <w:rPr>
          <w:b/>
          <w:bCs/>
          <w:sz w:val="30"/>
          <w:szCs w:val="30"/>
          <w:cs/>
        </w:rPr>
        <w:tab/>
      </w:r>
      <w:r w:rsidR="00512BBF" w:rsidRPr="005E0F40">
        <w:rPr>
          <w:sz w:val="30"/>
          <w:szCs w:val="30"/>
          <w:cs/>
        </w:rPr>
        <w:t>สำหรับใส่ข้อความอธิบายตาราง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2"/>
        <w:gridCol w:w="786"/>
        <w:gridCol w:w="786"/>
        <w:gridCol w:w="786"/>
        <w:gridCol w:w="786"/>
        <w:gridCol w:w="620"/>
      </w:tblGrid>
      <w:tr w:rsidR="00E80BBB" w:rsidRPr="00711BDA" w:rsidTr="005E0F40">
        <w:trPr>
          <w:trHeight w:val="515"/>
          <w:jc w:val="center"/>
        </w:trPr>
        <w:tc>
          <w:tcPr>
            <w:tcW w:w="542" w:type="dxa"/>
          </w:tcPr>
          <w:p w:rsidR="00E80BBB" w:rsidRPr="00711BDA" w:rsidRDefault="00E80BBB" w:rsidP="002D0A22">
            <w:pPr>
              <w:pStyle w:val="BodyTextIndent2"/>
              <w:tabs>
                <w:tab w:val="left" w:pos="284"/>
              </w:tabs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786" w:type="dxa"/>
          </w:tcPr>
          <w:p w:rsidR="00E80BBB" w:rsidRPr="00711BDA" w:rsidRDefault="00E80BBB" w:rsidP="002D0A22">
            <w:pPr>
              <w:pStyle w:val="BodyTextIndent2"/>
              <w:tabs>
                <w:tab w:val="left" w:pos="284"/>
              </w:tabs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786" w:type="dxa"/>
          </w:tcPr>
          <w:p w:rsidR="00E80BBB" w:rsidRPr="00711BDA" w:rsidRDefault="00E80BBB" w:rsidP="002D0A22">
            <w:pPr>
              <w:pStyle w:val="BodyTextIndent2"/>
              <w:tabs>
                <w:tab w:val="left" w:pos="284"/>
              </w:tabs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786" w:type="dxa"/>
          </w:tcPr>
          <w:p w:rsidR="00E80BBB" w:rsidRPr="00711BDA" w:rsidRDefault="00E80BBB" w:rsidP="002D0A22">
            <w:pPr>
              <w:pStyle w:val="BodyTextIndent2"/>
              <w:tabs>
                <w:tab w:val="left" w:pos="284"/>
              </w:tabs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786" w:type="dxa"/>
          </w:tcPr>
          <w:p w:rsidR="00E80BBB" w:rsidRPr="00711BDA" w:rsidRDefault="00E80BBB" w:rsidP="002D0A22">
            <w:pPr>
              <w:pStyle w:val="BodyTextIndent2"/>
              <w:tabs>
                <w:tab w:val="left" w:pos="284"/>
              </w:tabs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620" w:type="dxa"/>
          </w:tcPr>
          <w:p w:rsidR="00E80BBB" w:rsidRPr="00711BDA" w:rsidRDefault="00E80BBB" w:rsidP="002D0A22">
            <w:pPr>
              <w:pStyle w:val="BodyTextIndent2"/>
              <w:tabs>
                <w:tab w:val="left" w:pos="284"/>
              </w:tabs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</w:tr>
      <w:tr w:rsidR="00E80BBB" w:rsidRPr="00711BDA" w:rsidTr="005E0F40">
        <w:trPr>
          <w:trHeight w:val="418"/>
          <w:jc w:val="center"/>
        </w:trPr>
        <w:tc>
          <w:tcPr>
            <w:tcW w:w="542" w:type="dxa"/>
          </w:tcPr>
          <w:p w:rsidR="00E80BBB" w:rsidRPr="00711BDA" w:rsidRDefault="00E80BBB" w:rsidP="002D0A22">
            <w:pPr>
              <w:pStyle w:val="BodyTextIndent2"/>
              <w:tabs>
                <w:tab w:val="left" w:pos="284"/>
              </w:tabs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786" w:type="dxa"/>
          </w:tcPr>
          <w:p w:rsidR="00E80BBB" w:rsidRPr="00711BDA" w:rsidRDefault="00E80BBB" w:rsidP="002D0A22">
            <w:pPr>
              <w:pStyle w:val="BodyTextIndent2"/>
              <w:tabs>
                <w:tab w:val="left" w:pos="284"/>
              </w:tabs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786" w:type="dxa"/>
          </w:tcPr>
          <w:p w:rsidR="00E80BBB" w:rsidRPr="00711BDA" w:rsidRDefault="00E80BBB" w:rsidP="002D0A22">
            <w:pPr>
              <w:pStyle w:val="BodyTextIndent2"/>
              <w:tabs>
                <w:tab w:val="left" w:pos="284"/>
              </w:tabs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786" w:type="dxa"/>
          </w:tcPr>
          <w:p w:rsidR="00E80BBB" w:rsidRPr="00711BDA" w:rsidRDefault="00E80BBB" w:rsidP="002D0A22">
            <w:pPr>
              <w:pStyle w:val="BodyTextIndent2"/>
              <w:tabs>
                <w:tab w:val="left" w:pos="284"/>
              </w:tabs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786" w:type="dxa"/>
          </w:tcPr>
          <w:p w:rsidR="00E80BBB" w:rsidRPr="00711BDA" w:rsidRDefault="00E80BBB" w:rsidP="002D0A22">
            <w:pPr>
              <w:pStyle w:val="BodyTextIndent2"/>
              <w:tabs>
                <w:tab w:val="left" w:pos="284"/>
              </w:tabs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620" w:type="dxa"/>
          </w:tcPr>
          <w:p w:rsidR="00E80BBB" w:rsidRPr="00711BDA" w:rsidRDefault="00E80BBB" w:rsidP="002D0A22">
            <w:pPr>
              <w:pStyle w:val="BodyTextIndent2"/>
              <w:tabs>
                <w:tab w:val="left" w:pos="284"/>
              </w:tabs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</w:tr>
      <w:tr w:rsidR="00E80BBB" w:rsidRPr="00711BDA" w:rsidTr="005E0F40">
        <w:trPr>
          <w:trHeight w:val="465"/>
          <w:jc w:val="center"/>
        </w:trPr>
        <w:tc>
          <w:tcPr>
            <w:tcW w:w="542" w:type="dxa"/>
          </w:tcPr>
          <w:p w:rsidR="00E80BBB" w:rsidRPr="00711BDA" w:rsidRDefault="00E80BBB" w:rsidP="002D0A22">
            <w:pPr>
              <w:pStyle w:val="BodyTextIndent2"/>
              <w:tabs>
                <w:tab w:val="left" w:pos="284"/>
              </w:tabs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786" w:type="dxa"/>
          </w:tcPr>
          <w:p w:rsidR="00E80BBB" w:rsidRPr="00711BDA" w:rsidRDefault="00E80BBB" w:rsidP="002D0A22">
            <w:pPr>
              <w:pStyle w:val="BodyTextIndent2"/>
              <w:tabs>
                <w:tab w:val="left" w:pos="284"/>
              </w:tabs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786" w:type="dxa"/>
          </w:tcPr>
          <w:p w:rsidR="00E80BBB" w:rsidRPr="00711BDA" w:rsidRDefault="00E80BBB" w:rsidP="002D0A22">
            <w:pPr>
              <w:pStyle w:val="BodyTextIndent2"/>
              <w:tabs>
                <w:tab w:val="left" w:pos="284"/>
              </w:tabs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786" w:type="dxa"/>
          </w:tcPr>
          <w:p w:rsidR="00E80BBB" w:rsidRPr="00711BDA" w:rsidRDefault="00E80BBB" w:rsidP="002D0A22">
            <w:pPr>
              <w:pStyle w:val="BodyTextIndent2"/>
              <w:tabs>
                <w:tab w:val="left" w:pos="284"/>
              </w:tabs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786" w:type="dxa"/>
          </w:tcPr>
          <w:p w:rsidR="00E80BBB" w:rsidRPr="00711BDA" w:rsidRDefault="00E80BBB" w:rsidP="002D0A22">
            <w:pPr>
              <w:pStyle w:val="BodyTextIndent2"/>
              <w:tabs>
                <w:tab w:val="left" w:pos="284"/>
              </w:tabs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620" w:type="dxa"/>
          </w:tcPr>
          <w:p w:rsidR="00E80BBB" w:rsidRPr="00711BDA" w:rsidRDefault="00E80BBB" w:rsidP="002D0A22">
            <w:pPr>
              <w:pStyle w:val="BodyTextIndent2"/>
              <w:tabs>
                <w:tab w:val="left" w:pos="284"/>
              </w:tabs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</w:tr>
      <w:tr w:rsidR="00E80BBB" w:rsidRPr="00711BDA" w:rsidTr="005E0F40">
        <w:trPr>
          <w:trHeight w:val="510"/>
          <w:jc w:val="center"/>
        </w:trPr>
        <w:tc>
          <w:tcPr>
            <w:tcW w:w="542" w:type="dxa"/>
          </w:tcPr>
          <w:p w:rsidR="00E80BBB" w:rsidRPr="00711BDA" w:rsidRDefault="00E80BBB" w:rsidP="002D0A22">
            <w:pPr>
              <w:pStyle w:val="BodyTextIndent2"/>
              <w:tabs>
                <w:tab w:val="left" w:pos="284"/>
              </w:tabs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786" w:type="dxa"/>
          </w:tcPr>
          <w:p w:rsidR="00E80BBB" w:rsidRPr="00711BDA" w:rsidRDefault="00E80BBB" w:rsidP="002D0A22">
            <w:pPr>
              <w:pStyle w:val="BodyTextIndent2"/>
              <w:tabs>
                <w:tab w:val="left" w:pos="284"/>
              </w:tabs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786" w:type="dxa"/>
          </w:tcPr>
          <w:p w:rsidR="00E80BBB" w:rsidRPr="00711BDA" w:rsidRDefault="00E80BBB" w:rsidP="002D0A22">
            <w:pPr>
              <w:pStyle w:val="BodyTextIndent2"/>
              <w:tabs>
                <w:tab w:val="left" w:pos="284"/>
              </w:tabs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786" w:type="dxa"/>
          </w:tcPr>
          <w:p w:rsidR="00E80BBB" w:rsidRPr="00711BDA" w:rsidRDefault="00E80BBB" w:rsidP="002D0A22">
            <w:pPr>
              <w:pStyle w:val="BodyTextIndent2"/>
              <w:tabs>
                <w:tab w:val="left" w:pos="284"/>
              </w:tabs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786" w:type="dxa"/>
          </w:tcPr>
          <w:p w:rsidR="00E80BBB" w:rsidRPr="00711BDA" w:rsidRDefault="00E80BBB" w:rsidP="002D0A22">
            <w:pPr>
              <w:pStyle w:val="BodyTextIndent2"/>
              <w:tabs>
                <w:tab w:val="left" w:pos="284"/>
              </w:tabs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620" w:type="dxa"/>
          </w:tcPr>
          <w:p w:rsidR="00E80BBB" w:rsidRPr="00711BDA" w:rsidRDefault="00E80BBB" w:rsidP="002D0A22">
            <w:pPr>
              <w:pStyle w:val="BodyTextIndent2"/>
              <w:tabs>
                <w:tab w:val="left" w:pos="284"/>
              </w:tabs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</w:tr>
    </w:tbl>
    <w:p w:rsidR="00E80BBB" w:rsidRPr="00711BDA" w:rsidRDefault="00E80BBB" w:rsidP="002D0A22">
      <w:pPr>
        <w:pStyle w:val="XX"/>
        <w:tabs>
          <w:tab w:val="left" w:pos="284"/>
        </w:tabs>
      </w:pPr>
    </w:p>
    <w:p w:rsidR="008F5D3B" w:rsidRPr="00D9399C" w:rsidRDefault="008F5D3B" w:rsidP="00A86FDB">
      <w:pPr>
        <w:pStyle w:val="XX"/>
        <w:tabs>
          <w:tab w:val="left" w:pos="284"/>
        </w:tabs>
        <w:ind w:left="0" w:firstLine="284"/>
        <w:rPr>
          <w:cs/>
        </w:rPr>
      </w:pPr>
      <w:r w:rsidRPr="00D9399C">
        <w:t>2.8</w:t>
      </w:r>
      <w:r w:rsidR="00A86FDB" w:rsidRPr="00D9399C">
        <w:t xml:space="preserve"> </w:t>
      </w:r>
      <w:r w:rsidRPr="00D9399C">
        <w:rPr>
          <w:cs/>
        </w:rPr>
        <w:t xml:space="preserve">หัวข้อลำดับที่ </w:t>
      </w:r>
      <w:r w:rsidRPr="00D9399C">
        <w:t xml:space="preserve">1 </w:t>
      </w:r>
    </w:p>
    <w:p w:rsidR="008F5D3B" w:rsidRPr="00D9399C" w:rsidRDefault="00006609" w:rsidP="00EB4EA8">
      <w:pPr>
        <w:pStyle w:val="a"/>
        <w:tabs>
          <w:tab w:val="left" w:pos="284"/>
        </w:tabs>
        <w:ind w:firstLine="284"/>
        <w:rPr>
          <w:spacing w:val="-4"/>
        </w:rPr>
      </w:pPr>
      <w:r w:rsidRPr="00D9399C">
        <w:rPr>
          <w:spacing w:val="-4"/>
          <w:cs/>
        </w:rPr>
        <w:t>ให้ใช้ลักษณะ</w:t>
      </w:r>
      <w:r w:rsidRPr="00D9399C">
        <w:rPr>
          <w:spacing w:val="-4"/>
        </w:rPr>
        <w:t xml:space="preserve"> </w:t>
      </w:r>
      <w:r w:rsidR="003B0412" w:rsidRPr="00D9399C">
        <w:rPr>
          <w:spacing w:val="-4"/>
        </w:rPr>
        <w:t>“</w:t>
      </w:r>
      <w:r w:rsidRPr="00D9399C">
        <w:rPr>
          <w:color w:val="0000FF"/>
          <w:spacing w:val="-4"/>
        </w:rPr>
        <w:t>X.</w:t>
      </w:r>
      <w:r w:rsidR="00A86FDB" w:rsidRPr="00D9399C">
        <w:rPr>
          <w:rFonts w:hint="cs"/>
          <w:color w:val="0000FF"/>
          <w:spacing w:val="-4"/>
          <w:cs/>
        </w:rPr>
        <w:t xml:space="preserve"> </w:t>
      </w:r>
      <w:r w:rsidRPr="00D9399C">
        <w:rPr>
          <w:color w:val="0000FF"/>
          <w:spacing w:val="-4"/>
          <w:cs/>
        </w:rPr>
        <w:t>หัวข้อ</w:t>
      </w:r>
      <w:r w:rsidR="003B0412" w:rsidRPr="00D9399C">
        <w:rPr>
          <w:color w:val="0000FF"/>
          <w:spacing w:val="-4"/>
        </w:rPr>
        <w:t>”</w:t>
      </w:r>
      <w:r w:rsidRPr="00D9399C">
        <w:rPr>
          <w:spacing w:val="-4"/>
          <w:cs/>
        </w:rPr>
        <w:t xml:space="preserve"> จากลักษณะและการจัด</w:t>
      </w:r>
      <w:r w:rsidR="00EB4EA8">
        <w:rPr>
          <w:rFonts w:hint="cs"/>
          <w:spacing w:val="-4"/>
          <w:cs/>
        </w:rPr>
        <w:t xml:space="preserve"> </w:t>
      </w:r>
      <w:r w:rsidRPr="00D9399C">
        <w:rPr>
          <w:spacing w:val="-4"/>
          <w:cs/>
        </w:rPr>
        <w:t xml:space="preserve">รูปแบบ </w:t>
      </w:r>
      <w:r w:rsidR="008F5D3B" w:rsidRPr="00D9399C">
        <w:rPr>
          <w:spacing w:val="-4"/>
          <w:cs/>
        </w:rPr>
        <w:t xml:space="preserve">ตัวอย่าง เช่น </w:t>
      </w:r>
      <w:r w:rsidR="008F5D3B" w:rsidRPr="00D9399C">
        <w:rPr>
          <w:spacing w:val="-4"/>
        </w:rPr>
        <w:t>“</w:t>
      </w:r>
      <w:r w:rsidR="008F5D3B" w:rsidRPr="00D9399C">
        <w:rPr>
          <w:b/>
          <w:bCs/>
          <w:spacing w:val="-4"/>
        </w:rPr>
        <w:t xml:space="preserve">1. </w:t>
      </w:r>
      <w:r w:rsidR="008F5D3B" w:rsidRPr="00D9399C">
        <w:rPr>
          <w:b/>
          <w:bCs/>
          <w:spacing w:val="-4"/>
          <w:cs/>
        </w:rPr>
        <w:t>บทนำ</w:t>
      </w:r>
      <w:r w:rsidR="008F5D3B" w:rsidRPr="00D9399C">
        <w:rPr>
          <w:spacing w:val="-4"/>
        </w:rPr>
        <w:t xml:space="preserve">” </w:t>
      </w:r>
      <w:r w:rsidR="008F5D3B" w:rsidRPr="00D9399C">
        <w:rPr>
          <w:spacing w:val="-4"/>
          <w:cs/>
        </w:rPr>
        <w:t xml:space="preserve">ใช้ </w:t>
      </w:r>
      <w:r w:rsidR="00A86FDB" w:rsidRPr="00D9399C">
        <w:rPr>
          <w:spacing w:val="-4"/>
        </w:rPr>
        <w:t>TH SarabunPSK</w:t>
      </w:r>
      <w:r w:rsidR="008F5D3B" w:rsidRPr="00D9399C">
        <w:rPr>
          <w:spacing w:val="-4"/>
        </w:rPr>
        <w:t xml:space="preserve"> </w:t>
      </w:r>
      <w:r w:rsidR="008F5D3B" w:rsidRPr="00D9399C">
        <w:rPr>
          <w:spacing w:val="-4"/>
          <w:cs/>
        </w:rPr>
        <w:t xml:space="preserve">ขนาด </w:t>
      </w:r>
      <w:r w:rsidR="008F5D3B" w:rsidRPr="00D9399C">
        <w:rPr>
          <w:spacing w:val="-4"/>
        </w:rPr>
        <w:t>1</w:t>
      </w:r>
      <w:r w:rsidR="00F13EB3" w:rsidRPr="00D9399C">
        <w:rPr>
          <w:spacing w:val="-4"/>
        </w:rPr>
        <w:t>5</w:t>
      </w:r>
      <w:r w:rsidR="008F5D3B" w:rsidRPr="00D9399C">
        <w:rPr>
          <w:spacing w:val="-4"/>
          <w:cs/>
        </w:rPr>
        <w:t xml:space="preserve"> จุด ตัวหนา</w:t>
      </w:r>
      <w:r w:rsidR="008F5D3B" w:rsidRPr="00D9399C">
        <w:rPr>
          <w:spacing w:val="-4"/>
        </w:rPr>
        <w:t xml:space="preserve"> </w:t>
      </w:r>
      <w:r w:rsidR="008F5D3B" w:rsidRPr="00D9399C">
        <w:rPr>
          <w:spacing w:val="-4"/>
          <w:cs/>
        </w:rPr>
        <w:t>จัดชิดด้านซ้าย เริ่มต้นที่ด้านซ้ายสุด ไม่ต้องมีย่อหน้า</w:t>
      </w:r>
      <w:r w:rsidR="008F5D3B" w:rsidRPr="00D9399C">
        <w:rPr>
          <w:spacing w:val="-4"/>
        </w:rPr>
        <w:t xml:space="preserve"> </w:t>
      </w:r>
      <w:r w:rsidR="008F5D3B" w:rsidRPr="00D9399C">
        <w:rPr>
          <w:spacing w:val="-4"/>
          <w:cs/>
        </w:rPr>
        <w:t xml:space="preserve"> และหลังหัวข้อลำดับที่หนึ่ง </w:t>
      </w:r>
      <w:r w:rsidR="008F5D3B" w:rsidRPr="00D9399C">
        <w:rPr>
          <w:spacing w:val="-4"/>
        </w:rPr>
        <w:t xml:space="preserve">1 </w:t>
      </w:r>
      <w:r w:rsidR="008F5D3B" w:rsidRPr="00D9399C">
        <w:rPr>
          <w:spacing w:val="-4"/>
          <w:cs/>
        </w:rPr>
        <w:t>บรรทัด ใช้จุด (</w:t>
      </w:r>
      <w:r w:rsidR="008F5D3B" w:rsidRPr="00D9399C">
        <w:rPr>
          <w:spacing w:val="-4"/>
        </w:rPr>
        <w:t>“</w:t>
      </w:r>
      <w:r w:rsidR="008F5D3B" w:rsidRPr="00D9399C">
        <w:rPr>
          <w:spacing w:val="-4"/>
          <w:cs/>
        </w:rPr>
        <w:t>.</w:t>
      </w:r>
      <w:r w:rsidR="008F5D3B" w:rsidRPr="00D9399C">
        <w:rPr>
          <w:spacing w:val="-4"/>
        </w:rPr>
        <w:t>”</w:t>
      </w:r>
      <w:r w:rsidR="003B0412" w:rsidRPr="00D9399C">
        <w:rPr>
          <w:spacing w:val="-4"/>
          <w:cs/>
        </w:rPr>
        <w:t xml:space="preserve">) หลังตัวเลขตามด้วยการกด </w:t>
      </w:r>
      <w:r w:rsidR="003B0412" w:rsidRPr="00D9399C">
        <w:rPr>
          <w:spacing w:val="-4"/>
        </w:rPr>
        <w:t>Tab</w:t>
      </w:r>
      <w:r w:rsidR="008F5D3B" w:rsidRPr="00D9399C">
        <w:rPr>
          <w:spacing w:val="-4"/>
          <w:cs/>
        </w:rPr>
        <w:t xml:space="preserve"> (ตัวอย่างจากการเขียนเอกสารนี้)</w:t>
      </w:r>
    </w:p>
    <w:p w:rsidR="008F5D3B" w:rsidRPr="00D9399C" w:rsidRDefault="008F5D3B" w:rsidP="00A86FDB">
      <w:pPr>
        <w:pStyle w:val="XX"/>
        <w:tabs>
          <w:tab w:val="left" w:pos="284"/>
        </w:tabs>
        <w:ind w:left="0" w:firstLine="284"/>
      </w:pPr>
      <w:r w:rsidRPr="00D9399C">
        <w:t>2.9</w:t>
      </w:r>
      <w:r w:rsidR="00334E4E" w:rsidRPr="00D9399C">
        <w:tab/>
      </w:r>
      <w:r w:rsidR="00A86FDB" w:rsidRPr="00D9399C">
        <w:rPr>
          <w:rFonts w:hint="cs"/>
          <w:cs/>
        </w:rPr>
        <w:t xml:space="preserve"> </w:t>
      </w:r>
      <w:r w:rsidRPr="00D9399C">
        <w:rPr>
          <w:cs/>
        </w:rPr>
        <w:t xml:space="preserve">หัวข้อลำดับที่ </w:t>
      </w:r>
      <w:r w:rsidRPr="00D9399C">
        <w:t>2</w:t>
      </w:r>
      <w:r w:rsidRPr="00D9399C">
        <w:rPr>
          <w:cs/>
        </w:rPr>
        <w:t xml:space="preserve"> </w:t>
      </w:r>
    </w:p>
    <w:p w:rsidR="008F5D3B" w:rsidRPr="00D9399C" w:rsidRDefault="00006609" w:rsidP="00A86FDB">
      <w:pPr>
        <w:pStyle w:val="a"/>
        <w:tabs>
          <w:tab w:val="left" w:pos="284"/>
        </w:tabs>
        <w:ind w:firstLine="284"/>
        <w:rPr>
          <w:spacing w:val="-4"/>
          <w:szCs w:val="32"/>
        </w:rPr>
      </w:pPr>
      <w:r w:rsidRPr="00D9399C">
        <w:rPr>
          <w:spacing w:val="-4"/>
          <w:cs/>
        </w:rPr>
        <w:t>ให้ใช้ลักษณะ</w:t>
      </w:r>
      <w:r w:rsidRPr="00D9399C">
        <w:rPr>
          <w:spacing w:val="-4"/>
        </w:rPr>
        <w:t xml:space="preserve"> </w:t>
      </w:r>
      <w:r w:rsidR="003B0412" w:rsidRPr="00D9399C">
        <w:rPr>
          <w:spacing w:val="-4"/>
        </w:rPr>
        <w:t>“</w:t>
      </w:r>
      <w:r w:rsidRPr="00D9399C">
        <w:rPr>
          <w:color w:val="0000FF"/>
          <w:spacing w:val="-4"/>
        </w:rPr>
        <w:t>X.X</w:t>
      </w:r>
      <w:r w:rsidR="00A86FDB" w:rsidRPr="00D9399C">
        <w:rPr>
          <w:color w:val="0000FF"/>
          <w:spacing w:val="-4"/>
        </w:rPr>
        <w:t xml:space="preserve"> </w:t>
      </w:r>
      <w:r w:rsidRPr="00D9399C">
        <w:rPr>
          <w:color w:val="0000FF"/>
          <w:spacing w:val="-4"/>
          <w:cs/>
        </w:rPr>
        <w:t>หัวข้อ</w:t>
      </w:r>
      <w:r w:rsidR="003B0412" w:rsidRPr="00D9399C">
        <w:rPr>
          <w:color w:val="0000FF"/>
          <w:spacing w:val="-4"/>
        </w:rPr>
        <w:t>”</w:t>
      </w:r>
      <w:r w:rsidRPr="00D9399C">
        <w:rPr>
          <w:spacing w:val="-4"/>
          <w:cs/>
        </w:rPr>
        <w:t xml:space="preserve"> จากลักษณะและการจัดรูปแบบ</w:t>
      </w:r>
      <w:r w:rsidR="008F5D3B" w:rsidRPr="00D9399C">
        <w:rPr>
          <w:spacing w:val="-4"/>
          <w:cs/>
        </w:rPr>
        <w:t xml:space="preserve">ใช้ตัวอักษร </w:t>
      </w:r>
      <w:r w:rsidR="00A86FDB" w:rsidRPr="00D9399C">
        <w:rPr>
          <w:spacing w:val="-4"/>
        </w:rPr>
        <w:t>TH SarabunPSK</w:t>
      </w:r>
      <w:r w:rsidR="008F5D3B" w:rsidRPr="00D9399C">
        <w:rPr>
          <w:spacing w:val="-4"/>
        </w:rPr>
        <w:t xml:space="preserve"> </w:t>
      </w:r>
      <w:r w:rsidR="008F5D3B" w:rsidRPr="00D9399C">
        <w:rPr>
          <w:spacing w:val="-4"/>
          <w:cs/>
        </w:rPr>
        <w:t xml:space="preserve">ขนาด </w:t>
      </w:r>
      <w:r w:rsidR="008F5D3B" w:rsidRPr="00D9399C">
        <w:rPr>
          <w:spacing w:val="-4"/>
        </w:rPr>
        <w:t>1</w:t>
      </w:r>
      <w:r w:rsidR="00F13EB3" w:rsidRPr="00D9399C">
        <w:rPr>
          <w:spacing w:val="-4"/>
        </w:rPr>
        <w:t>5</w:t>
      </w:r>
      <w:r w:rsidR="008F5D3B" w:rsidRPr="00D9399C">
        <w:rPr>
          <w:spacing w:val="-4"/>
          <w:cs/>
        </w:rPr>
        <w:t xml:space="preserve"> จุด</w:t>
      </w:r>
      <w:r w:rsidR="008F5D3B" w:rsidRPr="00D9399C">
        <w:rPr>
          <w:spacing w:val="-4"/>
        </w:rPr>
        <w:t xml:space="preserve"> </w:t>
      </w:r>
      <w:r w:rsidR="008F5D3B" w:rsidRPr="00D9399C">
        <w:rPr>
          <w:spacing w:val="-4"/>
          <w:cs/>
        </w:rPr>
        <w:t xml:space="preserve">ตัวหนา ไม่ต้องเว้นบรรทัดหลังหัวข้อลำดับที่ </w:t>
      </w:r>
      <w:r w:rsidR="008F5D3B" w:rsidRPr="00D9399C">
        <w:rPr>
          <w:spacing w:val="-4"/>
        </w:rPr>
        <w:t>2</w:t>
      </w:r>
      <w:r w:rsidR="008F5D3B" w:rsidRPr="00D9399C">
        <w:rPr>
          <w:spacing w:val="-4"/>
          <w:cs/>
        </w:rPr>
        <w:t xml:space="preserve"> ให้ขึ้นเนื้อหาได้เลย (ให้ดูตัวอย่างจากการเขียนเอกสารนี้ประกอบ)</w:t>
      </w:r>
      <w:r w:rsidR="008C428A" w:rsidRPr="00D9399C">
        <w:rPr>
          <w:spacing w:val="-4"/>
          <w:szCs w:val="32"/>
        </w:rPr>
        <w:t xml:space="preserve"> </w:t>
      </w:r>
    </w:p>
    <w:p w:rsidR="00426047" w:rsidRPr="00D9399C" w:rsidRDefault="00E02F67" w:rsidP="00A86FDB">
      <w:pPr>
        <w:pStyle w:val="a"/>
        <w:tabs>
          <w:tab w:val="left" w:pos="284"/>
        </w:tabs>
        <w:ind w:firstLine="284"/>
        <w:rPr>
          <w:spacing w:val="-4"/>
        </w:rPr>
      </w:pPr>
      <w:r w:rsidRPr="00D9399C">
        <w:rPr>
          <w:spacing w:val="-4"/>
          <w:cs/>
        </w:rPr>
        <w:t>หลังตัวเลขหัวข้อควรเว้นด้วย</w:t>
      </w:r>
      <w:r w:rsidRPr="00D9399C">
        <w:rPr>
          <w:spacing w:val="-4"/>
        </w:rPr>
        <w:t xml:space="preserve"> Tab </w:t>
      </w:r>
      <w:r w:rsidR="00C84800" w:rsidRPr="00D9399C">
        <w:rPr>
          <w:spacing w:val="-4"/>
          <w:cs/>
        </w:rPr>
        <w:t>ก่อนพิมพ์ข้อความแทนการเว้นวรรค</w:t>
      </w:r>
      <w:r w:rsidR="00627F78" w:rsidRPr="00D9399C">
        <w:rPr>
          <w:spacing w:val="-4"/>
          <w:cs/>
        </w:rPr>
        <w:t>เนื่องจากจะทำให้ได้หัวข้อที่ตรงกัน และ</w:t>
      </w:r>
      <w:r w:rsidR="00426047" w:rsidRPr="00D9399C">
        <w:rPr>
          <w:spacing w:val="-4"/>
          <w:cs/>
        </w:rPr>
        <w:t>ไม่ควรมีหัวข้อเกิน 3 ระดับ</w:t>
      </w:r>
    </w:p>
    <w:p w:rsidR="008F5D3B" w:rsidRPr="00D9399C" w:rsidRDefault="008F5D3B" w:rsidP="00A86FDB">
      <w:pPr>
        <w:pStyle w:val="X"/>
        <w:tabs>
          <w:tab w:val="left" w:pos="284"/>
        </w:tabs>
      </w:pPr>
      <w:r w:rsidRPr="00D9399C">
        <w:t xml:space="preserve">3.  </w:t>
      </w:r>
      <w:r w:rsidRPr="00D9399C">
        <w:rPr>
          <w:cs/>
        </w:rPr>
        <w:t xml:space="preserve">การเขียนเนื้อหาหลัก </w:t>
      </w:r>
    </w:p>
    <w:p w:rsidR="008F5D3B" w:rsidRPr="00D9399C" w:rsidRDefault="00512BBF" w:rsidP="00A86FDB">
      <w:pPr>
        <w:pStyle w:val="a"/>
        <w:tabs>
          <w:tab w:val="left" w:pos="284"/>
        </w:tabs>
        <w:ind w:firstLine="284"/>
        <w:rPr>
          <w:spacing w:val="-4"/>
        </w:rPr>
      </w:pPr>
      <w:r w:rsidRPr="00D9399C">
        <w:rPr>
          <w:spacing w:val="-4"/>
          <w:cs/>
        </w:rPr>
        <w:t>เริ่มต้นด้วย</w:t>
      </w:r>
      <w:r w:rsidR="008F5D3B" w:rsidRPr="00D9399C">
        <w:rPr>
          <w:b/>
          <w:bCs/>
          <w:spacing w:val="-4"/>
          <w:cs/>
        </w:rPr>
        <w:t>บทนำหรือความเป็นมาและความสำคัญ</w:t>
      </w:r>
      <w:r w:rsidR="008F5D3B" w:rsidRPr="00D9399C">
        <w:rPr>
          <w:spacing w:val="-4"/>
          <w:cs/>
        </w:rPr>
        <w:t>ของปัญหา โดยกล่าวถึงงานวิจัยในปัจจุบันมีสถานะเป็นอย่างไร งานวิจัยหรือสิ่งที่เป็นอยู่ในปัจจุบันมีปัญหาอะไร ให้ระบุปัญหาให้ชัดเจน มีวิธีการอะไรที่ใช้แก้ไขได้บ้างในปัจจุบัน สิ่งที่มีอยู่ในปัจจุบันยังต้องการสิ่งใดที่จะทำให้</w:t>
      </w:r>
      <w:r w:rsidR="00ED710D">
        <w:rPr>
          <w:spacing w:val="-4"/>
          <w:cs/>
        </w:rPr>
        <w:br/>
      </w:r>
      <w:r w:rsidR="008F5D3B" w:rsidRPr="00D9399C">
        <w:rPr>
          <w:spacing w:val="-4"/>
          <w:cs/>
        </w:rPr>
        <w:t>ดีขึ้น ผู้เขียนจะนำเสนอสิ่งใดเพื่อแก้ไขหรือตอบสนองความต้องการนั้น</w:t>
      </w:r>
      <w:r w:rsidR="00A86FDB" w:rsidRPr="00D9399C">
        <w:rPr>
          <w:rFonts w:hint="cs"/>
          <w:spacing w:val="-4"/>
          <w:cs/>
        </w:rPr>
        <w:t xml:space="preserve"> </w:t>
      </w:r>
      <w:r w:rsidR="008F5D3B" w:rsidRPr="00D9399C">
        <w:rPr>
          <w:spacing w:val="-4"/>
          <w:cs/>
        </w:rPr>
        <w:t>ๆ</w:t>
      </w:r>
      <w:r w:rsidR="008210B0" w:rsidRPr="00D9399C">
        <w:rPr>
          <w:spacing w:val="-4"/>
          <w:cs/>
        </w:rPr>
        <w:t xml:space="preserve"> </w:t>
      </w:r>
      <w:r w:rsidR="008F5D3B" w:rsidRPr="00D9399C">
        <w:rPr>
          <w:spacing w:val="-4"/>
          <w:cs/>
        </w:rPr>
        <w:t>ระบุวัตถุประสงค์ของงานวิจัยให้ชัดเจน งานที่ทำนี้เป็นสิ่งใหม่ที่ไม่</w:t>
      </w:r>
      <w:r w:rsidR="003158DC" w:rsidRPr="00D9399C">
        <w:rPr>
          <w:spacing w:val="-4"/>
          <w:cs/>
        </w:rPr>
        <w:t>เคย</w:t>
      </w:r>
      <w:r w:rsidR="008F5D3B" w:rsidRPr="00D9399C">
        <w:rPr>
          <w:spacing w:val="-4"/>
          <w:cs/>
        </w:rPr>
        <w:t>การดำเนินการมา</w:t>
      </w:r>
      <w:r w:rsidR="008F5D3B" w:rsidRPr="00D9399C">
        <w:rPr>
          <w:spacing w:val="-4"/>
          <w:cs/>
        </w:rPr>
        <w:lastRenderedPageBreak/>
        <w:t xml:space="preserve">ก่อน </w:t>
      </w:r>
      <w:r w:rsidRPr="00D9399C">
        <w:rPr>
          <w:spacing w:val="-4"/>
          <w:cs/>
        </w:rPr>
        <w:t>หรือ</w:t>
      </w:r>
      <w:r w:rsidR="008F5D3B" w:rsidRPr="00D9399C">
        <w:rPr>
          <w:spacing w:val="-4"/>
          <w:cs/>
        </w:rPr>
        <w:t xml:space="preserve">เป็นงานที่ประยุกต์มาจากงานอื่น </w:t>
      </w:r>
      <w:r w:rsidRPr="00D9399C">
        <w:rPr>
          <w:spacing w:val="-4"/>
          <w:cs/>
        </w:rPr>
        <w:t>หรือ</w:t>
      </w:r>
      <w:r w:rsidR="008F5D3B" w:rsidRPr="00D9399C">
        <w:rPr>
          <w:spacing w:val="-4"/>
          <w:cs/>
        </w:rPr>
        <w:t xml:space="preserve">เป็นงานประดิษฐ์ </w:t>
      </w:r>
      <w:r w:rsidRPr="00D9399C">
        <w:rPr>
          <w:spacing w:val="-4"/>
          <w:cs/>
        </w:rPr>
        <w:t>หรือ</w:t>
      </w:r>
      <w:r w:rsidR="008F5D3B" w:rsidRPr="00D9399C">
        <w:rPr>
          <w:spacing w:val="-4"/>
          <w:cs/>
        </w:rPr>
        <w:t>เป็นการเปรียบเทียบระหว่างสิ่งเก่ากับ</w:t>
      </w:r>
      <w:r w:rsidR="00ED710D">
        <w:rPr>
          <w:rFonts w:hint="cs"/>
          <w:spacing w:val="-4"/>
          <w:cs/>
        </w:rPr>
        <w:br/>
      </w:r>
      <w:r w:rsidR="008F5D3B" w:rsidRPr="00D9399C">
        <w:rPr>
          <w:spacing w:val="-4"/>
          <w:cs/>
        </w:rPr>
        <w:t>สิ่ง</w:t>
      </w:r>
      <w:r w:rsidR="003158DC" w:rsidRPr="00D9399C">
        <w:rPr>
          <w:spacing w:val="-4"/>
          <w:cs/>
        </w:rPr>
        <w:t>ใหม่</w:t>
      </w:r>
      <w:r w:rsidR="008F5D3B" w:rsidRPr="00D9399C">
        <w:rPr>
          <w:spacing w:val="-4"/>
          <w:cs/>
        </w:rPr>
        <w:t xml:space="preserve"> </w:t>
      </w:r>
      <w:r w:rsidRPr="00D9399C">
        <w:rPr>
          <w:spacing w:val="-4"/>
          <w:cs/>
        </w:rPr>
        <w:t>หรือ</w:t>
      </w:r>
      <w:r w:rsidR="008F5D3B" w:rsidRPr="00D9399C">
        <w:rPr>
          <w:spacing w:val="-4"/>
          <w:cs/>
        </w:rPr>
        <w:t xml:space="preserve">เป็นการเปรียบเทียบสิ่งเก่ากับสิ่งที่พัฒนาขึ้นใหม่ </w:t>
      </w:r>
      <w:r w:rsidRPr="00D9399C">
        <w:rPr>
          <w:spacing w:val="-4"/>
          <w:cs/>
        </w:rPr>
        <w:t>หรือ</w:t>
      </w:r>
      <w:r w:rsidR="008F5D3B" w:rsidRPr="00D9399C">
        <w:rPr>
          <w:spacing w:val="-4"/>
          <w:cs/>
        </w:rPr>
        <w:t xml:space="preserve">เป็นการหาผลสัมฤทธิ์ของวิธีการหรือสิ่งที่พัฒนาขึ้นในงานนี้ เป็นต้น  </w:t>
      </w:r>
    </w:p>
    <w:p w:rsidR="008F5D3B" w:rsidRPr="00D9399C" w:rsidRDefault="008F5D3B" w:rsidP="00A86FDB">
      <w:pPr>
        <w:pStyle w:val="a"/>
        <w:tabs>
          <w:tab w:val="left" w:pos="284"/>
        </w:tabs>
        <w:ind w:firstLine="284"/>
        <w:rPr>
          <w:spacing w:val="-4"/>
        </w:rPr>
      </w:pPr>
      <w:r w:rsidRPr="00D9399C">
        <w:rPr>
          <w:b/>
          <w:bCs/>
          <w:spacing w:val="-4"/>
          <w:cs/>
        </w:rPr>
        <w:t>วรรณกรรมที่เกี่ยวข้อง</w:t>
      </w:r>
      <w:r w:rsidRPr="00D9399C">
        <w:rPr>
          <w:spacing w:val="-4"/>
          <w:cs/>
        </w:rPr>
        <w:t xml:space="preserve"> เป็นการกล่าวถึงทฤษฎีและงานวิจัยต่าง</w:t>
      </w:r>
      <w:r w:rsidR="00A86FDB" w:rsidRPr="00D9399C">
        <w:rPr>
          <w:rFonts w:hint="cs"/>
          <w:spacing w:val="-4"/>
          <w:cs/>
        </w:rPr>
        <w:t xml:space="preserve"> </w:t>
      </w:r>
      <w:r w:rsidRPr="00D9399C">
        <w:rPr>
          <w:spacing w:val="-4"/>
          <w:cs/>
        </w:rPr>
        <w:t>ๆ</w:t>
      </w:r>
      <w:r w:rsidR="00512BBF" w:rsidRPr="00D9399C">
        <w:rPr>
          <w:spacing w:val="-4"/>
          <w:cs/>
        </w:rPr>
        <w:t xml:space="preserve"> </w:t>
      </w:r>
      <w:r w:rsidRPr="00D9399C">
        <w:rPr>
          <w:spacing w:val="-4"/>
          <w:cs/>
        </w:rPr>
        <w:t>ที่เกี่ยวข้องกับงานวิจัยนี้ ทฤษฎีที่ใช้เป็นพื้นฐานสำหรับทำวิจัยนี้ โดยให้นำเสนอเฉพาะสิ่งที่เกี่ยวข้องจริง</w:t>
      </w:r>
      <w:r w:rsidR="00A86FDB" w:rsidRPr="00D9399C">
        <w:rPr>
          <w:rFonts w:hint="cs"/>
          <w:spacing w:val="-4"/>
          <w:cs/>
        </w:rPr>
        <w:t xml:space="preserve"> </w:t>
      </w:r>
      <w:r w:rsidRPr="00D9399C">
        <w:rPr>
          <w:spacing w:val="-4"/>
          <w:cs/>
        </w:rPr>
        <w:t>ๆ</w:t>
      </w:r>
      <w:r w:rsidR="00512BBF" w:rsidRPr="00D9399C">
        <w:rPr>
          <w:spacing w:val="-4"/>
          <w:cs/>
        </w:rPr>
        <w:t xml:space="preserve"> อย่างสรุป</w:t>
      </w:r>
      <w:r w:rsidRPr="00D9399C">
        <w:rPr>
          <w:spacing w:val="-4"/>
          <w:cs/>
        </w:rPr>
        <w:t xml:space="preserve"> </w:t>
      </w:r>
      <w:r w:rsidR="00512BBF" w:rsidRPr="00D9399C">
        <w:rPr>
          <w:spacing w:val="-4"/>
          <w:cs/>
        </w:rPr>
        <w:t>เน้นการ</w:t>
      </w:r>
      <w:r w:rsidR="00512BBF" w:rsidRPr="00D9399C">
        <w:rPr>
          <w:color w:val="000000"/>
          <w:spacing w:val="-4"/>
          <w:cs/>
        </w:rPr>
        <w:t xml:space="preserve">อ้างอิง </w:t>
      </w:r>
      <w:r w:rsidR="00512BBF" w:rsidRPr="00D9399C">
        <w:rPr>
          <w:color w:val="FF0000"/>
          <w:spacing w:val="-4"/>
          <w:cs/>
        </w:rPr>
        <w:t xml:space="preserve"> </w:t>
      </w:r>
      <w:r w:rsidRPr="009F35DE">
        <w:rPr>
          <w:b/>
          <w:bCs/>
          <w:color w:val="FF0000"/>
          <w:spacing w:val="-4"/>
          <w:u w:val="single"/>
          <w:cs/>
        </w:rPr>
        <w:t>ทฤษฎีที่ไม่เกี่ยวข้องโดยตรงไม่</w:t>
      </w:r>
      <w:r w:rsidR="00512BBF" w:rsidRPr="009F35DE">
        <w:rPr>
          <w:b/>
          <w:bCs/>
          <w:color w:val="FF0000"/>
          <w:spacing w:val="-4"/>
          <w:u w:val="single"/>
          <w:cs/>
        </w:rPr>
        <w:t>ควร</w:t>
      </w:r>
      <w:r w:rsidRPr="009F35DE">
        <w:rPr>
          <w:b/>
          <w:bCs/>
          <w:color w:val="FF0000"/>
          <w:spacing w:val="-4"/>
          <w:u w:val="single"/>
          <w:cs/>
        </w:rPr>
        <w:t>นำเสนอ</w:t>
      </w:r>
      <w:r w:rsidRPr="00D9399C">
        <w:rPr>
          <w:spacing w:val="-4"/>
          <w:cs/>
        </w:rPr>
        <w:t xml:space="preserve"> ให้วิจารณ์จุดดี</w:t>
      </w:r>
      <w:r w:rsidR="00156E13" w:rsidRPr="00D9399C">
        <w:rPr>
          <w:spacing w:val="-4"/>
          <w:cs/>
        </w:rPr>
        <w:t>-</w:t>
      </w:r>
      <w:r w:rsidRPr="00D9399C">
        <w:rPr>
          <w:spacing w:val="-4"/>
          <w:cs/>
        </w:rPr>
        <w:t>จุดด้อยของงาน</w:t>
      </w:r>
      <w:r w:rsidR="00512BBF" w:rsidRPr="00D9399C">
        <w:rPr>
          <w:spacing w:val="-4"/>
          <w:cs/>
        </w:rPr>
        <w:t>วิจัย</w:t>
      </w:r>
      <w:r w:rsidRPr="00D9399C">
        <w:rPr>
          <w:spacing w:val="-4"/>
          <w:cs/>
        </w:rPr>
        <w:t>ที่เกี่ยวข้อง และระบุปัญหาของงานเก่าเหล่านั้นว่ายังต้องการพัฒนาหรือทำอะไรต่อ ทั้งนี้เพื่อให้ผู้อ่านเห็นภาพความแตกต่างระหว่างงานเก่าและงานวิจัยที่นำเสนอนี้</w:t>
      </w:r>
      <w:r w:rsidR="009341B1" w:rsidRPr="00D9399C">
        <w:rPr>
          <w:spacing w:val="-4"/>
          <w:cs/>
        </w:rPr>
        <w:t xml:space="preserve"> </w:t>
      </w:r>
      <w:r w:rsidRPr="00D9399C">
        <w:rPr>
          <w:spacing w:val="-4"/>
          <w:cs/>
        </w:rPr>
        <w:t>โดยใช้การอ้างอิงจากเอกสารงานวิจัยต่าง</w:t>
      </w:r>
      <w:r w:rsidR="00A86FDB" w:rsidRPr="00D9399C">
        <w:rPr>
          <w:rFonts w:hint="cs"/>
          <w:spacing w:val="-4"/>
          <w:cs/>
        </w:rPr>
        <w:t xml:space="preserve"> </w:t>
      </w:r>
      <w:r w:rsidRPr="00D9399C">
        <w:rPr>
          <w:spacing w:val="-4"/>
          <w:cs/>
        </w:rPr>
        <w:t>ๆ</w:t>
      </w:r>
      <w:r w:rsidR="001016AF" w:rsidRPr="00D9399C">
        <w:rPr>
          <w:spacing w:val="-4"/>
          <w:cs/>
        </w:rPr>
        <w:t xml:space="preserve"> </w:t>
      </w:r>
      <w:r w:rsidRPr="00D9399C">
        <w:rPr>
          <w:spacing w:val="-4"/>
          <w:cs/>
        </w:rPr>
        <w:t>ประกอบด้วย</w:t>
      </w:r>
    </w:p>
    <w:p w:rsidR="008F5D3B" w:rsidRPr="00D9399C" w:rsidRDefault="008F5D3B" w:rsidP="00A86FDB">
      <w:pPr>
        <w:pStyle w:val="a"/>
        <w:tabs>
          <w:tab w:val="left" w:pos="284"/>
        </w:tabs>
        <w:ind w:firstLine="284"/>
        <w:rPr>
          <w:spacing w:val="-4"/>
        </w:rPr>
      </w:pPr>
      <w:r w:rsidRPr="00D9399C">
        <w:rPr>
          <w:b/>
          <w:bCs/>
          <w:spacing w:val="-4"/>
          <w:cs/>
        </w:rPr>
        <w:t>วิธีการดำเนินการวิจัย</w:t>
      </w:r>
      <w:r w:rsidRPr="00D9399C">
        <w:rPr>
          <w:spacing w:val="-4"/>
        </w:rPr>
        <w:t xml:space="preserve"> </w:t>
      </w:r>
      <w:r w:rsidR="00512BBF" w:rsidRPr="00D9399C">
        <w:rPr>
          <w:spacing w:val="-4"/>
          <w:cs/>
        </w:rPr>
        <w:t xml:space="preserve"> </w:t>
      </w:r>
      <w:r w:rsidRPr="00D9399C">
        <w:rPr>
          <w:spacing w:val="-4"/>
          <w:cs/>
        </w:rPr>
        <w:t>นวัตกรรมที่นำเสนอ</w:t>
      </w:r>
      <w:r w:rsidR="00512BBF" w:rsidRPr="00D9399C">
        <w:rPr>
          <w:spacing w:val="-4"/>
          <w:cs/>
        </w:rPr>
        <w:t xml:space="preserve"> </w:t>
      </w:r>
      <w:r w:rsidRPr="00D9399C">
        <w:rPr>
          <w:spacing w:val="-4"/>
        </w:rPr>
        <w:t xml:space="preserve"> </w:t>
      </w:r>
      <w:r w:rsidRPr="00D9399C">
        <w:rPr>
          <w:spacing w:val="-4"/>
          <w:cs/>
        </w:rPr>
        <w:t>เทคนิคใหม่ที่นำเสนอ หรือ</w:t>
      </w:r>
      <w:r w:rsidRPr="00D9399C">
        <w:rPr>
          <w:spacing w:val="-4"/>
        </w:rPr>
        <w:t xml:space="preserve"> </w:t>
      </w:r>
      <w:r w:rsidRPr="00D9399C">
        <w:rPr>
          <w:spacing w:val="-4"/>
          <w:cs/>
        </w:rPr>
        <w:t>การประยุกต์ใช้ทฤษฎีเก่า  เป็นการนำเสนอวิธีการดำเนินงานวิจัย โดยแสดงขั้นตอนในการออกแบบ การพัฒนา การทดลอง การทดสอบ การหาประสิทธิภาพ และการหาผลสัมฤทธิ์ของงาน  ถ้าเป็นนวัตกรรมใหม่ ต้องแสดงถึงขั้นตอนการออกแบบ การสร้าง การทดสอบ ถ้ามีการใช้ทฤษฎีของผู้อื่นต้องอ้างอิงไปที่ต้นฉบับด้วย ถ้าเป็นสิ่งที่ต้องการพิสูจน์ต้องมีขบวนการพิสูจน์ทางคณิตศา</w:t>
      </w:r>
      <w:r w:rsidR="00F33A82" w:rsidRPr="00D9399C">
        <w:rPr>
          <w:spacing w:val="-4"/>
          <w:cs/>
        </w:rPr>
        <w:t>ส</w:t>
      </w:r>
      <w:r w:rsidRPr="00D9399C">
        <w:rPr>
          <w:spacing w:val="-4"/>
          <w:cs/>
        </w:rPr>
        <w:t>ตร์หรือการจำลองสถานการณ์ด้วย ในการนำเสนอเทคนิคใหม่ควรมีการศึกษาเปรียบเทียบกับสิ่งเก่าด้วย  ถ้าเป็นงานประเภทประยุกต์ ต้องระบุถึงวิธีและเทคนิคที่ใช้มีอะไรบ้างและอ้างอิงจากที่ใด ระบุขั้นตอนการประยุกต์ การออกแบบระบบ การทดสอบ และอื่น</w:t>
      </w:r>
      <w:r w:rsidR="00A86FDB" w:rsidRPr="00D9399C">
        <w:rPr>
          <w:rFonts w:hint="cs"/>
          <w:spacing w:val="-4"/>
          <w:cs/>
        </w:rPr>
        <w:t xml:space="preserve"> </w:t>
      </w:r>
      <w:r w:rsidRPr="00D9399C">
        <w:rPr>
          <w:spacing w:val="-4"/>
          <w:cs/>
        </w:rPr>
        <w:t>ๆ</w:t>
      </w:r>
    </w:p>
    <w:p w:rsidR="008F5D3B" w:rsidRPr="00D9399C" w:rsidRDefault="008F5D3B" w:rsidP="00A86FDB">
      <w:pPr>
        <w:pStyle w:val="a"/>
        <w:tabs>
          <w:tab w:val="left" w:pos="284"/>
        </w:tabs>
        <w:ind w:firstLine="284"/>
        <w:rPr>
          <w:spacing w:val="-4"/>
        </w:rPr>
      </w:pPr>
      <w:r w:rsidRPr="00D9399C">
        <w:rPr>
          <w:b/>
          <w:bCs/>
          <w:spacing w:val="-4"/>
          <w:cs/>
        </w:rPr>
        <w:t>ผลการดำเนินงาน</w:t>
      </w:r>
      <w:r w:rsidRPr="00D9399C">
        <w:rPr>
          <w:spacing w:val="-4"/>
          <w:cs/>
        </w:rPr>
        <w:t xml:space="preserve"> เป็นการอธิบายผลการดำเนินงาน เช่น ผลการทดสอบในกรณีต่าง</w:t>
      </w:r>
      <w:r w:rsidR="00A86FDB" w:rsidRPr="00D9399C">
        <w:rPr>
          <w:rFonts w:hint="cs"/>
          <w:spacing w:val="-4"/>
          <w:cs/>
        </w:rPr>
        <w:t xml:space="preserve"> </w:t>
      </w:r>
      <w:r w:rsidRPr="00D9399C">
        <w:rPr>
          <w:spacing w:val="-4"/>
          <w:cs/>
        </w:rPr>
        <w:t>ๆ ผลการหาผลสัมฤทธิ์ ผลการเปรียบเทียบ เป็นต้น</w:t>
      </w:r>
    </w:p>
    <w:p w:rsidR="008C428A" w:rsidRPr="00D9399C" w:rsidRDefault="008F5D3B" w:rsidP="00A86FDB">
      <w:pPr>
        <w:pStyle w:val="a"/>
        <w:tabs>
          <w:tab w:val="left" w:pos="284"/>
        </w:tabs>
        <w:ind w:firstLine="284"/>
        <w:rPr>
          <w:spacing w:val="-4"/>
        </w:rPr>
      </w:pPr>
      <w:r w:rsidRPr="00D9399C">
        <w:rPr>
          <w:b/>
          <w:bCs/>
          <w:spacing w:val="-4"/>
          <w:cs/>
        </w:rPr>
        <w:t>สรุป</w:t>
      </w:r>
      <w:r w:rsidR="002E6FC7" w:rsidRPr="00D9399C">
        <w:rPr>
          <w:b/>
          <w:bCs/>
          <w:spacing w:val="-4"/>
          <w:cs/>
        </w:rPr>
        <w:t>ผลการวิจัย</w:t>
      </w:r>
      <w:r w:rsidR="009F35DE" w:rsidRPr="009F35DE">
        <w:rPr>
          <w:rFonts w:hint="cs"/>
          <w:b/>
          <w:bCs/>
          <w:spacing w:val="-4"/>
          <w:cs/>
        </w:rPr>
        <w:t>และอภิปรายผล</w:t>
      </w:r>
      <w:r w:rsidRPr="00D9399C">
        <w:rPr>
          <w:spacing w:val="-4"/>
          <w:cs/>
        </w:rPr>
        <w:t xml:space="preserve"> กล่าวถึงสิ่งที่ทำทั้งหมด เริ่มจากมีปัญหาอะไร นำเสนอสิ่งใดในการแก้ปัญหา มีวิธีการทำอย่างไร ได้ผลลัพธ์อย่างไร ยังมีปัญหาอะไรอีกบ้างที่ต้องการแก้ และจะทำวิจัยอะไรต่อในอนาคต </w:t>
      </w:r>
      <w:r w:rsidR="00DF008C" w:rsidRPr="00D9399C">
        <w:rPr>
          <w:spacing w:val="-4"/>
          <w:cs/>
        </w:rPr>
        <w:t xml:space="preserve"> ควรนำเสนอเป็นรูปภาพ ตาราง กราฟ ประกอบ เนื่องจากพื้นที่ในการเขียนน้อย ควรใช้ภาพแทนข้อความ</w:t>
      </w:r>
    </w:p>
    <w:p w:rsidR="008F5D3B" w:rsidRPr="00D9399C" w:rsidRDefault="002E6FC7" w:rsidP="00A86FDB">
      <w:pPr>
        <w:pStyle w:val="X"/>
        <w:tabs>
          <w:tab w:val="left" w:pos="284"/>
        </w:tabs>
        <w:spacing w:before="0"/>
      </w:pPr>
      <w:r w:rsidRPr="00D9399C">
        <w:lastRenderedPageBreak/>
        <w:t>4</w:t>
      </w:r>
      <w:r w:rsidR="008F5D3B" w:rsidRPr="00D9399C">
        <w:t xml:space="preserve">. </w:t>
      </w:r>
      <w:r w:rsidR="00A86FDB" w:rsidRPr="00D9399C">
        <w:rPr>
          <w:rFonts w:hint="cs"/>
          <w:cs/>
        </w:rPr>
        <w:t xml:space="preserve"> </w:t>
      </w:r>
      <w:r w:rsidR="008F5D3B" w:rsidRPr="00D9399C">
        <w:rPr>
          <w:cs/>
        </w:rPr>
        <w:t xml:space="preserve">การส่งบทความ </w:t>
      </w:r>
    </w:p>
    <w:p w:rsidR="00802B70" w:rsidRPr="00D9399C" w:rsidRDefault="008F5D3B" w:rsidP="00A86FDB">
      <w:pPr>
        <w:pStyle w:val="a"/>
        <w:tabs>
          <w:tab w:val="left" w:pos="284"/>
        </w:tabs>
        <w:ind w:firstLine="284"/>
        <w:rPr>
          <w:spacing w:val="-4"/>
        </w:rPr>
      </w:pPr>
      <w:r w:rsidRPr="00D9399C">
        <w:rPr>
          <w:spacing w:val="-4"/>
          <w:cs/>
        </w:rPr>
        <w:t>ส่งบทความที่ได้รับการจัดรูปแบบ เขียนตามคำแนะนำ และพิสูจน์อักษรแล้ว สามารถส่งเอกสารเพื่อพิจารณาลงพิมพ์ เป็นแบบอิเล็กทรอนิกส์ในรูปแบบ</w:t>
      </w:r>
      <w:r w:rsidR="007F6F3B" w:rsidRPr="00D9399C">
        <w:rPr>
          <w:spacing w:val="-4"/>
          <w:cs/>
        </w:rPr>
        <w:t xml:space="preserve"> </w:t>
      </w:r>
      <w:r w:rsidR="007F6F3B" w:rsidRPr="00D9399C">
        <w:rPr>
          <w:spacing w:val="-4"/>
        </w:rPr>
        <w:t>.docx</w:t>
      </w:r>
      <w:r w:rsidR="00802B70" w:rsidRPr="00D9399C">
        <w:rPr>
          <w:spacing w:val="-4"/>
        </w:rPr>
        <w:t xml:space="preserve"> </w:t>
      </w:r>
      <w:r w:rsidR="000B30A4" w:rsidRPr="00D9399C">
        <w:rPr>
          <w:spacing w:val="-4"/>
        </w:rPr>
        <w:t xml:space="preserve"> </w:t>
      </w:r>
      <w:r w:rsidR="00DF008C" w:rsidRPr="00D9399C">
        <w:rPr>
          <w:spacing w:val="-4"/>
          <w:cs/>
        </w:rPr>
        <w:t xml:space="preserve">แบบไม่รองรับไฟล์รุ่นเก่า ตั้งฝังฟอต์นมา ไม่บีบอัดรูปภาพ  </w:t>
      </w:r>
      <w:r w:rsidR="003158DC" w:rsidRPr="00D9399C">
        <w:rPr>
          <w:spacing w:val="-4"/>
          <w:cs/>
        </w:rPr>
        <w:t>สอบถามข้อมูลและรายละเอียดเพิ่มเติมได้ที่</w:t>
      </w:r>
      <w:r w:rsidR="007659A5" w:rsidRPr="00D9399C">
        <w:rPr>
          <w:spacing w:val="-4"/>
          <w:cs/>
        </w:rPr>
        <w:t xml:space="preserve"> งานบริการวิชาการและวิจัย </w:t>
      </w:r>
      <w:r w:rsidR="00E43A5E" w:rsidRPr="00D9399C">
        <w:rPr>
          <w:spacing w:val="-4"/>
          <w:cs/>
        </w:rPr>
        <w:t xml:space="preserve"> สำนักงานคณบดี</w:t>
      </w:r>
      <w:r w:rsidR="007659A5" w:rsidRPr="00D9399C">
        <w:rPr>
          <w:spacing w:val="-4"/>
          <w:cs/>
        </w:rPr>
        <w:t xml:space="preserve"> </w:t>
      </w:r>
      <w:r w:rsidR="00A86FDB" w:rsidRPr="00D9399C">
        <w:rPr>
          <w:rFonts w:hint="cs"/>
          <w:spacing w:val="-4"/>
          <w:cs/>
        </w:rPr>
        <w:br/>
      </w:r>
      <w:r w:rsidR="00E43A5E" w:rsidRPr="00D9399C">
        <w:rPr>
          <w:spacing w:val="-4"/>
          <w:cs/>
        </w:rPr>
        <w:t>คณะครุศาสตร์อุตสาหกรรม มหาวิทยาลัยเทคโนโลยี</w:t>
      </w:r>
      <w:r w:rsidR="00A86FDB" w:rsidRPr="00D9399C">
        <w:rPr>
          <w:rFonts w:hint="cs"/>
          <w:spacing w:val="-4"/>
          <w:cs/>
        </w:rPr>
        <w:br/>
      </w:r>
      <w:r w:rsidR="00E43A5E" w:rsidRPr="00D9399C">
        <w:rPr>
          <w:spacing w:val="-4"/>
          <w:cs/>
        </w:rPr>
        <w:t xml:space="preserve">พระจอมเกล้าพระนครเหนือ </w:t>
      </w:r>
      <w:r w:rsidR="00334E4E" w:rsidRPr="00D9399C">
        <w:rPr>
          <w:spacing w:val="-4"/>
          <w:cs/>
        </w:rPr>
        <w:t xml:space="preserve">  โทร</w:t>
      </w:r>
      <w:r w:rsidR="00E43A5E" w:rsidRPr="00D9399C">
        <w:rPr>
          <w:spacing w:val="-4"/>
          <w:cs/>
        </w:rPr>
        <w:t>. 0</w:t>
      </w:r>
      <w:r w:rsidR="00ED710D">
        <w:rPr>
          <w:rFonts w:hint="cs"/>
          <w:spacing w:val="-4"/>
          <w:cs/>
        </w:rPr>
        <w:t xml:space="preserve"> 2</w:t>
      </w:r>
      <w:r w:rsidR="001C3652" w:rsidRPr="00D9399C">
        <w:rPr>
          <w:spacing w:val="-4"/>
          <w:cs/>
        </w:rPr>
        <w:t>555</w:t>
      </w:r>
      <w:r w:rsidR="00ED710D">
        <w:rPr>
          <w:rFonts w:hint="cs"/>
          <w:spacing w:val="-4"/>
          <w:cs/>
        </w:rPr>
        <w:t xml:space="preserve"> </w:t>
      </w:r>
      <w:r w:rsidR="001C3652" w:rsidRPr="00D9399C">
        <w:rPr>
          <w:spacing w:val="-4"/>
          <w:cs/>
        </w:rPr>
        <w:t>20</w:t>
      </w:r>
      <w:r w:rsidR="00E43A5E" w:rsidRPr="00D9399C">
        <w:rPr>
          <w:spacing w:val="-4"/>
          <w:cs/>
        </w:rPr>
        <w:t>00 ต่อ 32</w:t>
      </w:r>
      <w:r w:rsidR="001C3652" w:rsidRPr="00D9399C">
        <w:rPr>
          <w:spacing w:val="-4"/>
          <w:cs/>
        </w:rPr>
        <w:t>21</w:t>
      </w:r>
      <w:r w:rsidR="00E43A5E" w:rsidRPr="00D9399C">
        <w:rPr>
          <w:spacing w:val="-4"/>
          <w:cs/>
        </w:rPr>
        <w:t xml:space="preserve"> </w:t>
      </w:r>
    </w:p>
    <w:p w:rsidR="00A86FDB" w:rsidRPr="00D9399C" w:rsidRDefault="00A86FDB" w:rsidP="00A86FDB">
      <w:pPr>
        <w:pStyle w:val="a"/>
        <w:tabs>
          <w:tab w:val="left" w:pos="284"/>
        </w:tabs>
        <w:ind w:firstLine="284"/>
        <w:rPr>
          <w:spacing w:val="-4"/>
          <w:cs/>
        </w:rPr>
      </w:pPr>
    </w:p>
    <w:p w:rsidR="008F5D3B" w:rsidRPr="00D9399C" w:rsidRDefault="002E6FC7" w:rsidP="00A86FDB">
      <w:pPr>
        <w:pStyle w:val="X"/>
        <w:tabs>
          <w:tab w:val="left" w:pos="284"/>
        </w:tabs>
        <w:spacing w:before="0"/>
      </w:pPr>
      <w:r w:rsidRPr="00D9399C">
        <w:t>5</w:t>
      </w:r>
      <w:r w:rsidR="008F5D3B" w:rsidRPr="00D9399C">
        <w:t xml:space="preserve">. </w:t>
      </w:r>
      <w:r w:rsidR="00A86FDB" w:rsidRPr="00D9399C">
        <w:rPr>
          <w:rFonts w:hint="cs"/>
          <w:cs/>
        </w:rPr>
        <w:t xml:space="preserve"> </w:t>
      </w:r>
      <w:r w:rsidR="008F5D3B" w:rsidRPr="00D9399C">
        <w:rPr>
          <w:cs/>
        </w:rPr>
        <w:t>การเขียนเอกสารอ้างอิง</w:t>
      </w:r>
    </w:p>
    <w:p w:rsidR="008F5D3B" w:rsidRPr="00E63056" w:rsidRDefault="000D36B6" w:rsidP="00A86FDB">
      <w:pPr>
        <w:pStyle w:val="a"/>
        <w:tabs>
          <w:tab w:val="left" w:pos="284"/>
        </w:tabs>
        <w:ind w:firstLine="284"/>
        <w:rPr>
          <w:b/>
          <w:bCs/>
          <w:color w:val="FF0000"/>
          <w:spacing w:val="-4"/>
          <w:cs/>
        </w:rPr>
      </w:pPr>
      <w:r>
        <w:rPr>
          <w:rFonts w:hint="cs"/>
          <w:b/>
          <w:bCs/>
          <w:spacing w:val="-4"/>
          <w:cs/>
        </w:rPr>
        <w:t>**</w:t>
      </w:r>
      <w:r w:rsidR="008F5D3B" w:rsidRPr="000D36B6">
        <w:rPr>
          <w:b/>
          <w:bCs/>
          <w:spacing w:val="-4"/>
          <w:u w:val="single"/>
          <w:cs/>
        </w:rPr>
        <w:t>เอกสารอ้างอิงท้ายบทความ</w:t>
      </w:r>
      <w:r w:rsidR="005E23A2" w:rsidRPr="000D36B6">
        <w:rPr>
          <w:b/>
          <w:bCs/>
          <w:spacing w:val="-4"/>
          <w:u w:val="single"/>
          <w:cs/>
        </w:rPr>
        <w:t xml:space="preserve"> ใช้ลักษณะ</w:t>
      </w:r>
      <w:r w:rsidR="005E23A2" w:rsidRPr="000D36B6">
        <w:rPr>
          <w:b/>
          <w:bCs/>
          <w:spacing w:val="-4"/>
          <w:u w:val="single"/>
        </w:rPr>
        <w:t xml:space="preserve"> </w:t>
      </w:r>
      <w:r w:rsidR="005E23A2" w:rsidRPr="000D36B6">
        <w:rPr>
          <w:b/>
          <w:bCs/>
          <w:color w:val="0000FF"/>
          <w:spacing w:val="-4"/>
          <w:u w:val="single"/>
        </w:rPr>
        <w:t>“</w:t>
      </w:r>
      <w:r w:rsidR="00E44373" w:rsidRPr="000D36B6">
        <w:rPr>
          <w:b/>
          <w:bCs/>
          <w:color w:val="0000FF"/>
          <w:spacing w:val="-4"/>
          <w:u w:val="single"/>
        </w:rPr>
        <w:t>Bibliography</w:t>
      </w:r>
      <w:r w:rsidR="005E23A2" w:rsidRPr="000D36B6">
        <w:rPr>
          <w:b/>
          <w:bCs/>
          <w:color w:val="0000FF"/>
          <w:spacing w:val="-4"/>
          <w:u w:val="single"/>
        </w:rPr>
        <w:t>”</w:t>
      </w:r>
      <w:r w:rsidR="008F5D3B" w:rsidRPr="000D36B6">
        <w:rPr>
          <w:b/>
          <w:bCs/>
          <w:spacing w:val="-4"/>
          <w:u w:val="single"/>
          <w:cs/>
        </w:rPr>
        <w:t xml:space="preserve"> ใช้</w:t>
      </w:r>
      <w:r w:rsidR="00156E13" w:rsidRPr="000D36B6">
        <w:rPr>
          <w:b/>
          <w:bCs/>
          <w:spacing w:val="-4"/>
          <w:u w:val="single"/>
          <w:cs/>
        </w:rPr>
        <w:t>รูปแบบการอ้างอิง</w:t>
      </w:r>
      <w:r w:rsidR="00F33A82" w:rsidRPr="000D36B6">
        <w:rPr>
          <w:b/>
          <w:bCs/>
          <w:spacing w:val="-4"/>
          <w:u w:val="single"/>
          <w:cs/>
        </w:rPr>
        <w:t>แบบ</w:t>
      </w:r>
      <w:r w:rsidR="00E25C03" w:rsidRPr="000D36B6">
        <w:rPr>
          <w:b/>
          <w:bCs/>
          <w:spacing w:val="-4"/>
          <w:u w:val="single"/>
          <w:cs/>
        </w:rPr>
        <w:t xml:space="preserve"> </w:t>
      </w:r>
      <w:r w:rsidR="00E25C03" w:rsidRPr="000D36B6">
        <w:rPr>
          <w:b/>
          <w:bCs/>
          <w:spacing w:val="-4"/>
          <w:u w:val="single"/>
        </w:rPr>
        <w:t>IEEE (2006)</w:t>
      </w:r>
      <w:r w:rsidR="00E25C03" w:rsidRPr="00D9399C">
        <w:rPr>
          <w:spacing w:val="-4"/>
        </w:rPr>
        <w:t xml:space="preserve"> </w:t>
      </w:r>
      <w:r w:rsidR="008F5D3B" w:rsidRPr="00D9399C">
        <w:rPr>
          <w:spacing w:val="-4"/>
          <w:cs/>
        </w:rPr>
        <w:t>ตัวเลขในวงเล็บสี่เหลี่ยม ตามลำดับการอ้างในเนื้อหา</w:t>
      </w:r>
      <w:r w:rsidR="008F5D3B" w:rsidRPr="00D9399C">
        <w:rPr>
          <w:spacing w:val="-4"/>
        </w:rPr>
        <w:t xml:space="preserve"> </w:t>
      </w:r>
      <w:r w:rsidR="008F5D3B" w:rsidRPr="00D9399C">
        <w:rPr>
          <w:spacing w:val="-4"/>
          <w:cs/>
        </w:rPr>
        <w:t xml:space="preserve">แบบ </w:t>
      </w:r>
      <w:r w:rsidR="008F5D3B" w:rsidRPr="00D9399C">
        <w:rPr>
          <w:spacing w:val="-4"/>
        </w:rPr>
        <w:t>single spacing</w:t>
      </w:r>
      <w:r w:rsidR="008F5D3B" w:rsidRPr="00D9399C">
        <w:rPr>
          <w:spacing w:val="-4"/>
          <w:cs/>
        </w:rPr>
        <w:t xml:space="preserve"> การอ้างอิงในเนื้อหา ให้อ้างเป็นตัวเลขในวงเล็บสี่เหลี่ยมเช่นกัน เช่น</w:t>
      </w:r>
      <w:r w:rsidR="00156E13" w:rsidRPr="00D9399C">
        <w:rPr>
          <w:spacing w:val="-4"/>
          <w:cs/>
        </w:rPr>
        <w:t xml:space="preserve"> .......</w:t>
      </w:r>
      <w:r w:rsidR="001E63FA" w:rsidRPr="00D9399C">
        <w:rPr>
          <w:spacing w:val="-4"/>
        </w:rPr>
        <w:t xml:space="preserve"> </w:t>
      </w:r>
      <w:r w:rsidR="001E63FA" w:rsidRPr="00D9399C">
        <w:rPr>
          <w:noProof/>
          <w:spacing w:val="-4"/>
        </w:rPr>
        <w:t xml:space="preserve"> </w:t>
      </w:r>
      <w:sdt>
        <w:sdtPr>
          <w:rPr>
            <w:noProof/>
            <w:spacing w:val="-4"/>
          </w:rPr>
          <w:id w:val="1378195773"/>
          <w:citation/>
        </w:sdtPr>
        <w:sdtEndPr/>
        <w:sdtContent>
          <w:r w:rsidR="00200F1F" w:rsidRPr="00D9399C">
            <w:rPr>
              <w:noProof/>
              <w:spacing w:val="-4"/>
            </w:rPr>
            <w:fldChar w:fldCharType="begin"/>
          </w:r>
          <w:r w:rsidR="00200F1F" w:rsidRPr="00D9399C">
            <w:rPr>
              <w:noProof/>
              <w:spacing w:val="-4"/>
              <w:cs/>
            </w:rPr>
            <w:instrText xml:space="preserve"> </w:instrText>
          </w:r>
          <w:r w:rsidR="00200F1F" w:rsidRPr="00D9399C">
            <w:rPr>
              <w:noProof/>
              <w:spacing w:val="-4"/>
            </w:rPr>
            <w:instrText>CITATION Bun</w:instrText>
          </w:r>
          <w:r w:rsidR="00200F1F" w:rsidRPr="00D9399C">
            <w:rPr>
              <w:noProof/>
              <w:spacing w:val="-4"/>
              <w:cs/>
            </w:rPr>
            <w:instrText xml:space="preserve">05 </w:instrText>
          </w:r>
          <w:r w:rsidR="00200F1F" w:rsidRPr="00D9399C">
            <w:rPr>
              <w:noProof/>
              <w:spacing w:val="-4"/>
            </w:rPr>
            <w:instrText xml:space="preserve">\l </w:instrText>
          </w:r>
          <w:r w:rsidR="00200F1F" w:rsidRPr="00D9399C">
            <w:rPr>
              <w:noProof/>
              <w:spacing w:val="-4"/>
              <w:cs/>
            </w:rPr>
            <w:instrText xml:space="preserve">1054 </w:instrText>
          </w:r>
          <w:r w:rsidR="00200F1F" w:rsidRPr="00D9399C">
            <w:rPr>
              <w:noProof/>
              <w:spacing w:val="-4"/>
            </w:rPr>
            <w:fldChar w:fldCharType="separate"/>
          </w:r>
          <w:r w:rsidR="002C30B5" w:rsidRPr="00D9399C">
            <w:rPr>
              <w:noProof/>
              <w:spacing w:val="-4"/>
            </w:rPr>
            <w:t>[1]</w:t>
          </w:r>
          <w:r w:rsidR="00200F1F" w:rsidRPr="00D9399C">
            <w:rPr>
              <w:noProof/>
              <w:spacing w:val="-4"/>
            </w:rPr>
            <w:fldChar w:fldCharType="end"/>
          </w:r>
        </w:sdtContent>
      </w:sdt>
      <w:r w:rsidR="00A86FDB" w:rsidRPr="00D9399C">
        <w:rPr>
          <w:rFonts w:hint="cs"/>
          <w:noProof/>
          <w:spacing w:val="-4"/>
          <w:cs/>
        </w:rPr>
        <w:t xml:space="preserve"> </w:t>
      </w:r>
      <w:r w:rsidR="00E44373" w:rsidRPr="00D9399C">
        <w:rPr>
          <w:noProof/>
          <w:spacing w:val="-4"/>
          <w:cs/>
        </w:rPr>
        <w:t xml:space="preserve">โดยที่สมคิด  </w:t>
      </w:r>
      <w:sdt>
        <w:sdtPr>
          <w:rPr>
            <w:noProof/>
            <w:spacing w:val="-4"/>
            <w:cs/>
          </w:rPr>
          <w:id w:val="-691541124"/>
          <w:citation/>
        </w:sdtPr>
        <w:sdtEndPr/>
        <w:sdtContent>
          <w:r w:rsidR="00200F1F" w:rsidRPr="00D9399C">
            <w:rPr>
              <w:noProof/>
              <w:spacing w:val="-4"/>
              <w:cs/>
            </w:rPr>
            <w:fldChar w:fldCharType="begin"/>
          </w:r>
          <w:r w:rsidR="00393493" w:rsidRPr="00D9399C">
            <w:rPr>
              <w:noProof/>
              <w:spacing w:val="-4"/>
            </w:rPr>
            <w:instrText xml:space="preserve">CITATION </w:instrText>
          </w:r>
          <w:r w:rsidR="00393493" w:rsidRPr="00D9399C">
            <w:rPr>
              <w:noProof/>
              <w:spacing w:val="-4"/>
              <w:cs/>
            </w:rPr>
            <w:instrText xml:space="preserve">สมคิด58 </w:instrText>
          </w:r>
          <w:r w:rsidR="00393493" w:rsidRPr="00D9399C">
            <w:rPr>
              <w:noProof/>
              <w:spacing w:val="-4"/>
            </w:rPr>
            <w:instrText xml:space="preserve">\l </w:instrText>
          </w:r>
          <w:r w:rsidR="00393493" w:rsidRPr="00D9399C">
            <w:rPr>
              <w:noProof/>
              <w:spacing w:val="-4"/>
              <w:cs/>
            </w:rPr>
            <w:instrText xml:space="preserve">1054 </w:instrText>
          </w:r>
          <w:r w:rsidR="00200F1F" w:rsidRPr="00D9399C">
            <w:rPr>
              <w:noProof/>
              <w:spacing w:val="-4"/>
              <w:cs/>
            </w:rPr>
            <w:fldChar w:fldCharType="separate"/>
          </w:r>
          <w:r w:rsidR="00393493" w:rsidRPr="00D9399C">
            <w:rPr>
              <w:noProof/>
              <w:spacing w:val="-4"/>
            </w:rPr>
            <w:t>[2]</w:t>
          </w:r>
          <w:r w:rsidR="00200F1F" w:rsidRPr="00D9399C">
            <w:rPr>
              <w:noProof/>
              <w:spacing w:val="-4"/>
              <w:cs/>
            </w:rPr>
            <w:fldChar w:fldCharType="end"/>
          </w:r>
        </w:sdtContent>
      </w:sdt>
      <w:r w:rsidR="00200F1F" w:rsidRPr="00D9399C">
        <w:rPr>
          <w:noProof/>
          <w:spacing w:val="-4"/>
          <w:cs/>
        </w:rPr>
        <w:t xml:space="preserve">, </w:t>
      </w:r>
      <w:sdt>
        <w:sdtPr>
          <w:rPr>
            <w:noProof/>
            <w:spacing w:val="-4"/>
            <w:cs/>
          </w:rPr>
          <w:id w:val="-1588064774"/>
          <w:citation/>
        </w:sdtPr>
        <w:sdtEndPr/>
        <w:sdtContent>
          <w:r w:rsidR="00200F1F" w:rsidRPr="00D9399C">
            <w:rPr>
              <w:noProof/>
              <w:spacing w:val="-4"/>
              <w:cs/>
            </w:rPr>
            <w:fldChar w:fldCharType="begin"/>
          </w:r>
          <w:r w:rsidR="00200F1F" w:rsidRPr="00D9399C">
            <w:rPr>
              <w:noProof/>
              <w:spacing w:val="-4"/>
              <w:cs/>
            </w:rPr>
            <w:instrText xml:space="preserve"> </w:instrText>
          </w:r>
          <w:r w:rsidR="00200F1F" w:rsidRPr="00D9399C">
            <w:rPr>
              <w:noProof/>
              <w:spacing w:val="-4"/>
            </w:rPr>
            <w:instrText>CITATION Somkid</w:instrText>
          </w:r>
          <w:r w:rsidR="00200F1F" w:rsidRPr="00D9399C">
            <w:rPr>
              <w:noProof/>
              <w:spacing w:val="-4"/>
              <w:cs/>
            </w:rPr>
            <w:instrText xml:space="preserve">2018 </w:instrText>
          </w:r>
          <w:r w:rsidR="00200F1F" w:rsidRPr="00D9399C">
            <w:rPr>
              <w:noProof/>
              <w:spacing w:val="-4"/>
            </w:rPr>
            <w:instrText xml:space="preserve">\l </w:instrText>
          </w:r>
          <w:r w:rsidR="00200F1F" w:rsidRPr="00D9399C">
            <w:rPr>
              <w:noProof/>
              <w:spacing w:val="-4"/>
              <w:cs/>
            </w:rPr>
            <w:instrText xml:space="preserve">1054 </w:instrText>
          </w:r>
          <w:r w:rsidR="00200F1F" w:rsidRPr="00D9399C">
            <w:rPr>
              <w:noProof/>
              <w:spacing w:val="-4"/>
              <w:cs/>
            </w:rPr>
            <w:fldChar w:fldCharType="separate"/>
          </w:r>
          <w:r w:rsidR="002C30B5" w:rsidRPr="00D9399C">
            <w:rPr>
              <w:noProof/>
              <w:spacing w:val="-4"/>
            </w:rPr>
            <w:t>[3]</w:t>
          </w:r>
          <w:r w:rsidR="00200F1F" w:rsidRPr="00D9399C">
            <w:rPr>
              <w:noProof/>
              <w:spacing w:val="-4"/>
              <w:cs/>
            </w:rPr>
            <w:fldChar w:fldCharType="end"/>
          </w:r>
        </w:sdtContent>
      </w:sdt>
      <w:r w:rsidR="00552A0C">
        <w:rPr>
          <w:spacing w:val="-4"/>
        </w:rPr>
        <w:t xml:space="preserve">, </w:t>
      </w:r>
      <w:sdt>
        <w:sdtPr>
          <w:rPr>
            <w:spacing w:val="-4"/>
            <w:cs/>
          </w:rPr>
          <w:id w:val="-911070435"/>
          <w:citation/>
        </w:sdtPr>
        <w:sdtEndPr/>
        <w:sdtContent>
          <w:r w:rsidR="00552A0C">
            <w:rPr>
              <w:spacing w:val="-4"/>
              <w:cs/>
            </w:rPr>
            <w:fldChar w:fldCharType="begin"/>
          </w:r>
          <w:r w:rsidR="008656C1">
            <w:rPr>
              <w:spacing w:val="-4"/>
            </w:rPr>
            <w:instrText xml:space="preserve">CITATION Tipa1 \l 1054 </w:instrText>
          </w:r>
          <w:r w:rsidR="00552A0C">
            <w:rPr>
              <w:spacing w:val="-4"/>
              <w:cs/>
            </w:rPr>
            <w:fldChar w:fldCharType="separate"/>
          </w:r>
          <w:r w:rsidR="008656C1" w:rsidRPr="008656C1">
            <w:rPr>
              <w:rFonts w:eastAsia="Angsana New"/>
              <w:noProof/>
              <w:spacing w:val="-4"/>
            </w:rPr>
            <w:t>[4]</w:t>
          </w:r>
          <w:r w:rsidR="00552A0C">
            <w:rPr>
              <w:spacing w:val="-4"/>
              <w:cs/>
            </w:rPr>
            <w:fldChar w:fldCharType="end"/>
          </w:r>
        </w:sdtContent>
      </w:sdt>
      <w:r w:rsidR="00552A0C" w:rsidRPr="00D9399C">
        <w:rPr>
          <w:spacing w:val="-4"/>
          <w:cs/>
        </w:rPr>
        <w:t xml:space="preserve"> </w:t>
      </w:r>
      <w:r w:rsidR="008239CE" w:rsidRPr="00D9399C">
        <w:rPr>
          <w:spacing w:val="-4"/>
          <w:cs/>
        </w:rPr>
        <w:t>ได้....... เป็นต้น</w:t>
      </w:r>
      <w:r w:rsidR="00A86FDB" w:rsidRPr="00D9399C">
        <w:rPr>
          <w:rFonts w:hint="cs"/>
          <w:spacing w:val="-4"/>
          <w:cs/>
        </w:rPr>
        <w:t xml:space="preserve"> </w:t>
      </w:r>
      <w:r w:rsidR="00087E65" w:rsidRPr="00D9399C">
        <w:rPr>
          <w:spacing w:val="-4"/>
          <w:cs/>
        </w:rPr>
        <w:t xml:space="preserve">โดยให้ผู้เขียนใช้เครื่องมือจัดการการอ้างอิงของโปรแกรม </w:t>
      </w:r>
      <w:r w:rsidR="00087E65" w:rsidRPr="00D9399C">
        <w:rPr>
          <w:spacing w:val="-4"/>
        </w:rPr>
        <w:t xml:space="preserve">MS Word </w:t>
      </w:r>
      <w:r w:rsidR="00C91AC0" w:rsidRPr="00D9399C">
        <w:rPr>
          <w:spacing w:val="-4"/>
          <w:cs/>
        </w:rPr>
        <w:t xml:space="preserve">เพื่อสร้างรายการอ้างอิงดังรูปที่ </w:t>
      </w:r>
      <w:r w:rsidR="00F521DB" w:rsidRPr="00D9399C">
        <w:rPr>
          <w:rFonts w:hint="cs"/>
          <w:spacing w:val="-4"/>
          <w:cs/>
        </w:rPr>
        <w:t>5</w:t>
      </w:r>
      <w:r w:rsidR="00CF3CE5" w:rsidRPr="00D9399C">
        <w:rPr>
          <w:spacing w:val="-4"/>
          <w:cs/>
        </w:rPr>
        <w:t xml:space="preserve">  </w:t>
      </w:r>
      <w:r w:rsidR="00CF3CE5" w:rsidRPr="000D36B6">
        <w:rPr>
          <w:b/>
          <w:bCs/>
          <w:spacing w:val="-4"/>
          <w:u w:val="single"/>
          <w:cs/>
        </w:rPr>
        <w:t>การเขียนการอ้างอิง</w:t>
      </w:r>
      <w:r w:rsidR="00ED710D" w:rsidRPr="000D36B6">
        <w:rPr>
          <w:rFonts w:hint="cs"/>
          <w:b/>
          <w:bCs/>
          <w:spacing w:val="-4"/>
          <w:u w:val="single"/>
          <w:cs/>
        </w:rPr>
        <w:t>ให้เขียน</w:t>
      </w:r>
      <w:r w:rsidR="00CF3CE5" w:rsidRPr="000D36B6">
        <w:rPr>
          <w:b/>
          <w:bCs/>
          <w:spacing w:val="-4"/>
          <w:u w:val="single"/>
          <w:cs/>
        </w:rPr>
        <w:t>เฉพาะภาษาอังกฤษเท่านั้น</w:t>
      </w:r>
      <w:r w:rsidR="00CF3CE5" w:rsidRPr="00D9399C">
        <w:rPr>
          <w:spacing w:val="-4"/>
          <w:cs/>
        </w:rPr>
        <w:t xml:space="preserve"> เนื่องจากรายการอ้างอิงทั้งหมดจะถูกนำเข้าสู่ฐานข้อมูลการอ้างอิงการวิจัย เพื่อคำนวณการอ้างอิงอัตโนมัติ </w:t>
      </w:r>
      <w:r w:rsidR="00CF3CE5" w:rsidRPr="00D9399C">
        <w:rPr>
          <w:color w:val="FF0000"/>
          <w:spacing w:val="-4"/>
          <w:cs/>
        </w:rPr>
        <w:t xml:space="preserve"> </w:t>
      </w:r>
      <w:r w:rsidR="00CF3CE5" w:rsidRPr="00E63056">
        <w:rPr>
          <w:b/>
          <w:bCs/>
          <w:color w:val="FF0000"/>
          <w:spacing w:val="-4"/>
          <w:cs/>
        </w:rPr>
        <w:t>ดังนั้นการเขียนการอ้างอิง</w:t>
      </w:r>
      <w:r w:rsidR="00ED710D" w:rsidRPr="00E63056">
        <w:rPr>
          <w:rFonts w:hint="cs"/>
          <w:b/>
          <w:bCs/>
          <w:color w:val="FF0000"/>
          <w:spacing w:val="-4"/>
          <w:cs/>
        </w:rPr>
        <w:t>จาก</w:t>
      </w:r>
      <w:r w:rsidR="00CF3CE5" w:rsidRPr="00E63056">
        <w:rPr>
          <w:b/>
          <w:bCs/>
          <w:color w:val="FF0000"/>
          <w:spacing w:val="-4"/>
          <w:cs/>
        </w:rPr>
        <w:t>ภาษาไทย จะต้องเปลี่ยนให้เป็นภาษาอังกฤษ เท่านั้น</w:t>
      </w:r>
      <w:r w:rsidR="00AB174D" w:rsidRPr="00E63056">
        <w:rPr>
          <w:b/>
          <w:bCs/>
          <w:color w:val="FF0000"/>
          <w:spacing w:val="-4"/>
        </w:rPr>
        <w:t xml:space="preserve"> </w:t>
      </w:r>
      <w:r w:rsidR="00AB174D" w:rsidRPr="00E63056">
        <w:rPr>
          <w:rFonts w:hint="cs"/>
          <w:b/>
          <w:bCs/>
          <w:color w:val="FF0000"/>
          <w:spacing w:val="-4"/>
          <w:cs/>
        </w:rPr>
        <w:t>โดยใส่คำว่า (</w:t>
      </w:r>
      <w:r w:rsidR="00AB174D" w:rsidRPr="00E63056">
        <w:rPr>
          <w:b/>
          <w:bCs/>
          <w:color w:val="FF0000"/>
          <w:spacing w:val="-4"/>
        </w:rPr>
        <w:t xml:space="preserve">in Thai) </w:t>
      </w:r>
      <w:r w:rsidR="00AB174D" w:rsidRPr="00E63056">
        <w:rPr>
          <w:rFonts w:hint="cs"/>
          <w:b/>
          <w:bCs/>
          <w:color w:val="FF0000"/>
          <w:spacing w:val="-4"/>
          <w:cs/>
        </w:rPr>
        <w:t>ท้ายการอ้างอิงนั้น ๆ ด้วย</w:t>
      </w:r>
    </w:p>
    <w:p w:rsidR="00CD5515" w:rsidRPr="00711BDA" w:rsidRDefault="00CD5515" w:rsidP="00A86FDB">
      <w:pPr>
        <w:pStyle w:val="a"/>
        <w:tabs>
          <w:tab w:val="left" w:pos="284"/>
        </w:tabs>
        <w:ind w:firstLine="284"/>
        <w:rPr>
          <w:color w:val="FF0000"/>
        </w:rPr>
      </w:pPr>
    </w:p>
    <w:p w:rsidR="00087E65" w:rsidRPr="00711BDA" w:rsidRDefault="00E44373" w:rsidP="0036508A">
      <w:pPr>
        <w:pStyle w:val="a"/>
        <w:tabs>
          <w:tab w:val="left" w:pos="284"/>
        </w:tabs>
        <w:ind w:firstLine="0"/>
        <w:jc w:val="left"/>
      </w:pPr>
      <w:r w:rsidRPr="00711BDA">
        <w:rPr>
          <w:noProof/>
        </w:rPr>
        <w:drawing>
          <wp:inline distT="0" distB="0" distL="0" distR="0" wp14:anchorId="50C81A2D" wp14:editId="27A116DA">
            <wp:extent cx="1424354" cy="832619"/>
            <wp:effectExtent l="0" t="0" r="444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5" r="2049"/>
                    <a:stretch/>
                  </pic:blipFill>
                  <pic:spPr bwMode="auto">
                    <a:xfrm>
                      <a:off x="0" y="0"/>
                      <a:ext cx="1424354" cy="83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020F" w:rsidRPr="00711BDA">
        <w:rPr>
          <w:cs/>
        </w:rPr>
        <w:t xml:space="preserve"> </w:t>
      </w:r>
      <w:r w:rsidR="00FA020F" w:rsidRPr="00711BDA">
        <w:rPr>
          <w:noProof/>
          <w:cs/>
        </w:rPr>
        <w:drawing>
          <wp:inline distT="0" distB="0" distL="0" distR="0" wp14:anchorId="69F66F40" wp14:editId="2E16E416">
            <wp:extent cx="1207477" cy="1543334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" r="2941" b="2680"/>
                    <a:stretch/>
                  </pic:blipFill>
                  <pic:spPr bwMode="auto">
                    <a:xfrm>
                      <a:off x="0" y="0"/>
                      <a:ext cx="1214764" cy="155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061" w:rsidRPr="009B5883" w:rsidRDefault="00F43FF9" w:rsidP="00CD5515">
      <w:pPr>
        <w:pStyle w:val="a5"/>
        <w:tabs>
          <w:tab w:val="left" w:pos="284"/>
        </w:tabs>
        <w:spacing w:before="120" w:after="0" w:line="240" w:lineRule="auto"/>
        <w:ind w:left="578" w:hanging="578"/>
        <w:jc w:val="center"/>
        <w:rPr>
          <w:spacing w:val="0"/>
          <w:sz w:val="30"/>
          <w:szCs w:val="30"/>
        </w:rPr>
      </w:pPr>
      <w:r w:rsidRPr="009B5883">
        <w:rPr>
          <w:b/>
          <w:bCs/>
          <w:spacing w:val="0"/>
          <w:sz w:val="30"/>
          <w:szCs w:val="30"/>
          <w:cs/>
        </w:rPr>
        <w:t>รูป</w:t>
      </w:r>
      <w:r w:rsidR="00C81061" w:rsidRPr="009B5883">
        <w:rPr>
          <w:b/>
          <w:bCs/>
          <w:spacing w:val="0"/>
          <w:sz w:val="30"/>
          <w:szCs w:val="30"/>
          <w:cs/>
        </w:rPr>
        <w:t xml:space="preserve">ที่ </w:t>
      </w:r>
      <w:r w:rsidR="00304430" w:rsidRPr="009B5883">
        <w:rPr>
          <w:b/>
          <w:bCs/>
          <w:spacing w:val="0"/>
          <w:sz w:val="30"/>
          <w:szCs w:val="30"/>
          <w:cs/>
        </w:rPr>
        <w:t>5</w:t>
      </w:r>
      <w:r w:rsidRPr="009B5883">
        <w:rPr>
          <w:b/>
          <w:bCs/>
          <w:spacing w:val="0"/>
          <w:sz w:val="30"/>
          <w:szCs w:val="30"/>
          <w:cs/>
        </w:rPr>
        <w:tab/>
      </w:r>
      <w:r w:rsidR="00C81061" w:rsidRPr="009B5883">
        <w:rPr>
          <w:spacing w:val="0"/>
          <w:sz w:val="30"/>
          <w:szCs w:val="30"/>
          <w:cs/>
        </w:rPr>
        <w:t>การใช้เครื่องมือในการจัดการอ้างอิงในบทความ</w:t>
      </w:r>
    </w:p>
    <w:p w:rsidR="0036508A" w:rsidRDefault="0036508A" w:rsidP="0036508A">
      <w:pPr>
        <w:pStyle w:val="a"/>
      </w:pPr>
    </w:p>
    <w:p w:rsidR="000D36B6" w:rsidRDefault="000D36B6" w:rsidP="0036508A">
      <w:pPr>
        <w:pStyle w:val="a"/>
      </w:pPr>
    </w:p>
    <w:p w:rsidR="000D36B6" w:rsidRDefault="000D36B6" w:rsidP="0036508A">
      <w:pPr>
        <w:pStyle w:val="a"/>
      </w:pPr>
    </w:p>
    <w:p w:rsidR="000D36B6" w:rsidRPr="0036508A" w:rsidRDefault="000D36B6" w:rsidP="0036508A">
      <w:pPr>
        <w:pStyle w:val="a"/>
      </w:pPr>
    </w:p>
    <w:p w:rsidR="009B37E3" w:rsidRPr="00711BDA" w:rsidRDefault="00C91AC0" w:rsidP="00CD5515">
      <w:pPr>
        <w:pStyle w:val="X"/>
        <w:tabs>
          <w:tab w:val="left" w:pos="284"/>
        </w:tabs>
        <w:spacing w:before="0"/>
        <w:rPr>
          <w:noProof/>
        </w:rPr>
      </w:pPr>
      <w:r w:rsidRPr="00711BDA">
        <w:rPr>
          <w:noProof/>
          <w:cs/>
        </w:rPr>
        <w:lastRenderedPageBreak/>
        <w:t>6.</w:t>
      </w:r>
      <w:r w:rsidRPr="00711BDA">
        <w:rPr>
          <w:noProof/>
          <w:cs/>
        </w:rPr>
        <w:tab/>
      </w:r>
      <w:r w:rsidR="00CD5515">
        <w:rPr>
          <w:rFonts w:hint="cs"/>
          <w:noProof/>
          <w:cs/>
        </w:rPr>
        <w:t xml:space="preserve"> </w:t>
      </w:r>
      <w:r w:rsidRPr="00711BDA">
        <w:rPr>
          <w:noProof/>
          <w:cs/>
        </w:rPr>
        <w:t>การ</w:t>
      </w:r>
      <w:r w:rsidR="008239CE" w:rsidRPr="00711BDA">
        <w:rPr>
          <w:noProof/>
          <w:cs/>
        </w:rPr>
        <w:t>พิจารณา</w:t>
      </w:r>
      <w:r w:rsidRPr="00711BDA">
        <w:rPr>
          <w:noProof/>
          <w:cs/>
        </w:rPr>
        <w:t>รับ</w:t>
      </w:r>
      <w:r w:rsidR="008239CE" w:rsidRPr="00711BDA">
        <w:rPr>
          <w:noProof/>
          <w:cs/>
        </w:rPr>
        <w:t>ตีพิมพ์</w:t>
      </w:r>
      <w:r w:rsidRPr="00711BDA">
        <w:rPr>
          <w:noProof/>
          <w:cs/>
        </w:rPr>
        <w:t>บทความ</w:t>
      </w:r>
    </w:p>
    <w:p w:rsidR="00C91AC0" w:rsidRPr="001425F0" w:rsidRDefault="006940B0" w:rsidP="00CD5515">
      <w:pPr>
        <w:pStyle w:val="a"/>
        <w:tabs>
          <w:tab w:val="left" w:pos="284"/>
        </w:tabs>
        <w:ind w:firstLine="284"/>
        <w:rPr>
          <w:spacing w:val="0"/>
        </w:rPr>
      </w:pPr>
      <w:r w:rsidRPr="001425F0">
        <w:rPr>
          <w:spacing w:val="0"/>
          <w:cs/>
        </w:rPr>
        <w:t>ทางผู้จัดจะรับบทความของท่านก็ต่อเมื่อ</w:t>
      </w:r>
    </w:p>
    <w:p w:rsidR="006940B0" w:rsidRPr="00D9399C" w:rsidRDefault="006940B0" w:rsidP="00CD5515">
      <w:pPr>
        <w:pStyle w:val="a"/>
        <w:tabs>
          <w:tab w:val="left" w:pos="284"/>
        </w:tabs>
        <w:ind w:firstLine="284"/>
        <w:rPr>
          <w:spacing w:val="-4"/>
        </w:rPr>
      </w:pPr>
      <w:r w:rsidRPr="00D9399C">
        <w:rPr>
          <w:spacing w:val="-4"/>
          <w:cs/>
        </w:rPr>
        <w:t xml:space="preserve">6.1 </w:t>
      </w:r>
      <w:r w:rsidR="009B5883">
        <w:rPr>
          <w:rFonts w:hint="cs"/>
          <w:spacing w:val="-4"/>
          <w:cs/>
        </w:rPr>
        <w:t xml:space="preserve"> </w:t>
      </w:r>
      <w:r w:rsidRPr="00D9399C">
        <w:rPr>
          <w:spacing w:val="-4"/>
          <w:cs/>
        </w:rPr>
        <w:t>บทความของท่านผ่านการตรวจการซ้ำซ้อนของผลงานแล้ว มีค่าความคล้ายไม่เกิน 30</w:t>
      </w:r>
      <w:r w:rsidRPr="00D9399C">
        <w:rPr>
          <w:spacing w:val="-4"/>
        </w:rPr>
        <w:t>%</w:t>
      </w:r>
      <w:r w:rsidR="00FA525B" w:rsidRPr="00D9399C">
        <w:rPr>
          <w:spacing w:val="-4"/>
          <w:cs/>
        </w:rPr>
        <w:t xml:space="preserve"> ดังนั้นท่านสามารถตรวจ</w:t>
      </w:r>
      <w:r w:rsidR="003F079E" w:rsidRPr="00D9399C">
        <w:rPr>
          <w:spacing w:val="-4"/>
          <w:cs/>
        </w:rPr>
        <w:t>สอบผลงานของท่านด้วยตนเอง โดยใช้ระบบ</w:t>
      </w:r>
      <w:r w:rsidR="00FA525B" w:rsidRPr="00D9399C">
        <w:rPr>
          <w:spacing w:val="-4"/>
          <w:cs/>
        </w:rPr>
        <w:t>อักขราวิสุทธิ</w:t>
      </w:r>
      <w:r w:rsidR="003F079E" w:rsidRPr="00D9399C">
        <w:rPr>
          <w:spacing w:val="-4"/>
          <w:cs/>
        </w:rPr>
        <w:t>์</w:t>
      </w:r>
      <w:r w:rsidR="00FA525B" w:rsidRPr="00D9399C">
        <w:rPr>
          <w:spacing w:val="-4"/>
          <w:cs/>
        </w:rPr>
        <w:t xml:space="preserve"> </w:t>
      </w:r>
      <w:sdt>
        <w:sdtPr>
          <w:rPr>
            <w:spacing w:val="-4"/>
            <w:cs/>
          </w:rPr>
          <w:id w:val="152801468"/>
          <w:citation/>
        </w:sdtPr>
        <w:sdtEndPr/>
        <w:sdtContent>
          <w:r w:rsidR="001B1842">
            <w:rPr>
              <w:spacing w:val="-4"/>
              <w:cs/>
            </w:rPr>
            <w:fldChar w:fldCharType="begin"/>
          </w:r>
          <w:r w:rsidR="005A02CD">
            <w:rPr>
              <w:spacing w:val="-4"/>
            </w:rPr>
            <w:instrText xml:space="preserve">CITATION </w:instrText>
          </w:r>
          <w:r w:rsidR="005A02CD">
            <w:rPr>
              <w:spacing w:val="-4"/>
              <w:cs/>
            </w:rPr>
            <w:instrText>อัก</w:instrText>
          </w:r>
          <w:r w:rsidR="005A02CD">
            <w:rPr>
              <w:spacing w:val="-4"/>
            </w:rPr>
            <w:instrText xml:space="preserve">18 \l 1054 </w:instrText>
          </w:r>
          <w:r w:rsidR="001B1842">
            <w:rPr>
              <w:spacing w:val="-4"/>
              <w:cs/>
            </w:rPr>
            <w:fldChar w:fldCharType="separate"/>
          </w:r>
          <w:r w:rsidR="005A02CD" w:rsidRPr="005A02CD">
            <w:rPr>
              <w:rFonts w:eastAsia="Angsana New"/>
              <w:noProof/>
              <w:spacing w:val="-4"/>
            </w:rPr>
            <w:t>[5]</w:t>
          </w:r>
          <w:r w:rsidR="001B1842">
            <w:rPr>
              <w:spacing w:val="-4"/>
              <w:cs/>
            </w:rPr>
            <w:fldChar w:fldCharType="end"/>
          </w:r>
        </w:sdtContent>
      </w:sdt>
      <w:r w:rsidR="001B1842">
        <w:rPr>
          <w:rFonts w:hint="cs"/>
          <w:spacing w:val="-4"/>
          <w:cs/>
        </w:rPr>
        <w:t xml:space="preserve"> </w:t>
      </w:r>
      <w:r w:rsidR="003C67FE" w:rsidRPr="00D9399C">
        <w:rPr>
          <w:spacing w:val="-4"/>
          <w:cs/>
        </w:rPr>
        <w:t xml:space="preserve">หรือระบบ </w:t>
      </w:r>
      <w:r w:rsidR="00D64438" w:rsidRPr="00D9399C">
        <w:rPr>
          <w:spacing w:val="-4"/>
        </w:rPr>
        <w:t>Turnitin</w:t>
      </w:r>
    </w:p>
    <w:p w:rsidR="006940B0" w:rsidRPr="00D9399C" w:rsidRDefault="006940B0" w:rsidP="00CD5515">
      <w:pPr>
        <w:pStyle w:val="a"/>
        <w:tabs>
          <w:tab w:val="left" w:pos="284"/>
        </w:tabs>
        <w:ind w:firstLine="284"/>
        <w:rPr>
          <w:spacing w:val="-4"/>
        </w:rPr>
      </w:pPr>
      <w:r w:rsidRPr="00D9399C">
        <w:rPr>
          <w:spacing w:val="-4"/>
        </w:rPr>
        <w:t xml:space="preserve">6.2 </w:t>
      </w:r>
      <w:r w:rsidR="009B5883">
        <w:rPr>
          <w:rFonts w:hint="cs"/>
          <w:spacing w:val="-4"/>
          <w:cs/>
        </w:rPr>
        <w:t xml:space="preserve"> </w:t>
      </w:r>
      <w:r w:rsidR="009B5883" w:rsidRPr="00D9399C">
        <w:rPr>
          <w:spacing w:val="-4"/>
          <w:cs/>
        </w:rPr>
        <w:t>บทความ</w:t>
      </w:r>
      <w:r w:rsidR="009B5883">
        <w:rPr>
          <w:rFonts w:hint="cs"/>
          <w:spacing w:val="-4"/>
          <w:cs/>
        </w:rPr>
        <w:t>ที่ส่งมาพิจารณาตีพิมพ์ต้อง</w:t>
      </w:r>
      <w:r w:rsidR="009B5883" w:rsidRPr="00D9399C">
        <w:rPr>
          <w:spacing w:val="-4"/>
          <w:cs/>
        </w:rPr>
        <w:t>ที่ใช้รูปแบบการจัดเอกสารตามข้อกำหนดในแม่แบบนี้</w:t>
      </w:r>
    </w:p>
    <w:p w:rsidR="005A6D42" w:rsidRPr="00D9399C" w:rsidRDefault="005A6D42" w:rsidP="00CD5515">
      <w:pPr>
        <w:pStyle w:val="a"/>
        <w:tabs>
          <w:tab w:val="left" w:pos="284"/>
        </w:tabs>
        <w:ind w:firstLine="284"/>
        <w:rPr>
          <w:spacing w:val="-4"/>
        </w:rPr>
      </w:pPr>
      <w:r w:rsidRPr="00D9399C">
        <w:rPr>
          <w:spacing w:val="-4"/>
        </w:rPr>
        <w:t>6.3</w:t>
      </w:r>
      <w:r w:rsidR="001425F0" w:rsidRPr="00D9399C">
        <w:rPr>
          <w:spacing w:val="-4"/>
        </w:rPr>
        <w:t xml:space="preserve"> </w:t>
      </w:r>
      <w:r w:rsidR="009B5883">
        <w:rPr>
          <w:spacing w:val="-4"/>
        </w:rPr>
        <w:t xml:space="preserve"> </w:t>
      </w:r>
      <w:r w:rsidR="009B5883" w:rsidRPr="00D9399C">
        <w:rPr>
          <w:spacing w:val="-4"/>
          <w:cs/>
        </w:rPr>
        <w:t>เมื่อกองบรรณาธิการพิจารณาแล้วให้ตอบรับการตีพิมพ์ หลังจากผู้ทรงคุณวุฒิได้พิจารณาให้ตีพิมพ์ได้โดย "บทความจะต้อง</w:t>
      </w:r>
      <w:r w:rsidR="009B5883">
        <w:rPr>
          <w:rFonts w:hint="cs"/>
          <w:spacing w:val="-4"/>
          <w:cs/>
        </w:rPr>
        <w:t>ผ่าน</w:t>
      </w:r>
      <w:r w:rsidR="009B5883" w:rsidRPr="00D9399C">
        <w:rPr>
          <w:spacing w:val="-4"/>
          <w:cs/>
        </w:rPr>
        <w:t>การประเมินโดยผู้ทรงคุณวุ</w:t>
      </w:r>
      <w:r w:rsidR="009B5883" w:rsidRPr="00D9399C">
        <w:rPr>
          <w:rFonts w:hint="cs"/>
          <w:spacing w:val="-4"/>
          <w:cs/>
        </w:rPr>
        <w:t>ฒิ</w:t>
      </w:r>
      <w:r w:rsidR="009B5883" w:rsidRPr="00D9399C">
        <w:rPr>
          <w:spacing w:val="-4"/>
          <w:cs/>
        </w:rPr>
        <w:t xml:space="preserve">ในสาขานั้น อย่างน้อย </w:t>
      </w:r>
      <w:r w:rsidR="00A02368">
        <w:rPr>
          <w:spacing w:val="-4"/>
        </w:rPr>
        <w:t>3</w:t>
      </w:r>
      <w:r w:rsidR="009B5883" w:rsidRPr="00D9399C">
        <w:rPr>
          <w:spacing w:val="-4"/>
          <w:cs/>
        </w:rPr>
        <w:t xml:space="preserve"> ท่าน”</w:t>
      </w:r>
    </w:p>
    <w:p w:rsidR="00C51A00" w:rsidRPr="001425F0" w:rsidRDefault="00C51A00" w:rsidP="00CD5515">
      <w:pPr>
        <w:pStyle w:val="a"/>
        <w:tabs>
          <w:tab w:val="left" w:pos="284"/>
        </w:tabs>
        <w:ind w:firstLine="284"/>
        <w:rPr>
          <w:spacing w:val="0"/>
          <w:cs/>
        </w:rPr>
      </w:pPr>
    </w:p>
    <w:p w:rsidR="004037AA" w:rsidRDefault="00C91AC0" w:rsidP="005A02CD">
      <w:pPr>
        <w:tabs>
          <w:tab w:val="left" w:pos="284"/>
        </w:tabs>
        <w:jc w:val="thaiDistribute"/>
        <w:rPr>
          <w:b/>
          <w:bCs/>
          <w:noProof/>
        </w:rPr>
      </w:pPr>
      <w:r w:rsidRPr="001B1842">
        <w:rPr>
          <w:b/>
          <w:bCs/>
          <w:noProof/>
          <w:cs/>
        </w:rPr>
        <w:t>7</w:t>
      </w:r>
      <w:r w:rsidR="00773ADA" w:rsidRPr="001B1842">
        <w:rPr>
          <w:b/>
          <w:bCs/>
          <w:noProof/>
          <w:cs/>
        </w:rPr>
        <w:t>.</w:t>
      </w:r>
      <w:r w:rsidR="00773ADA" w:rsidRPr="001B1842">
        <w:rPr>
          <w:b/>
          <w:bCs/>
          <w:noProof/>
          <w:cs/>
        </w:rPr>
        <w:tab/>
      </w:r>
      <w:r w:rsidR="00C51A00" w:rsidRPr="001B1842">
        <w:rPr>
          <w:b/>
          <w:bCs/>
          <w:noProof/>
          <w:cs/>
        </w:rPr>
        <w:t xml:space="preserve"> </w:t>
      </w:r>
      <w:r w:rsidR="00773ADA" w:rsidRPr="001B1842">
        <w:rPr>
          <w:b/>
          <w:bCs/>
          <w:noProof/>
          <w:cs/>
        </w:rPr>
        <w:t>เอกสารอ้างอิง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"/>
        <w:gridCol w:w="3871"/>
      </w:tblGrid>
      <w:tr w:rsidR="004037AA" w:rsidRPr="004037AA" w:rsidTr="00FE4FC3">
        <w:trPr>
          <w:tblCellSpacing w:w="15" w:type="dxa"/>
        </w:trPr>
        <w:tc>
          <w:tcPr>
            <w:tcW w:w="491" w:type="pct"/>
            <w:hideMark/>
          </w:tcPr>
          <w:p w:rsidR="004037AA" w:rsidRPr="004037AA" w:rsidRDefault="004037AA" w:rsidP="004037AA">
            <w:pPr>
              <w:pStyle w:val="Bibliography"/>
              <w:jc w:val="thaiDistribute"/>
              <w:rPr>
                <w:rFonts w:ascii="TH SarabunPSK" w:eastAsiaTheme="minorEastAsia" w:hAnsi="TH SarabunPSK" w:cs="TH SarabunPSK"/>
                <w:noProof/>
                <w:sz w:val="30"/>
                <w:szCs w:val="30"/>
              </w:rPr>
            </w:pPr>
            <w:r w:rsidRPr="004037AA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[1] </w:t>
            </w:r>
          </w:p>
        </w:tc>
        <w:tc>
          <w:tcPr>
            <w:tcW w:w="4406" w:type="pct"/>
            <w:hideMark/>
          </w:tcPr>
          <w:p w:rsidR="004037AA" w:rsidRPr="004037AA" w:rsidRDefault="004037AA" w:rsidP="004037AA">
            <w:pPr>
              <w:pStyle w:val="Bibliography"/>
              <w:jc w:val="thaiDistribute"/>
              <w:rPr>
                <w:rFonts w:ascii="TH SarabunPSK" w:eastAsiaTheme="minorEastAsia" w:hAnsi="TH SarabunPSK" w:cs="TH SarabunPSK"/>
                <w:noProof/>
                <w:sz w:val="30"/>
                <w:szCs w:val="30"/>
              </w:rPr>
            </w:pPr>
            <w:r w:rsidRPr="004037AA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B. Meankid, "Good Image for Printing," in </w:t>
            </w:r>
            <w:r w:rsidRPr="004037AA">
              <w:rPr>
                <w:rFonts w:ascii="TH SarabunPSK" w:hAnsi="TH SarabunPSK" w:cs="TH SarabunPSK"/>
                <w:i/>
                <w:iCs/>
                <w:noProof/>
                <w:sz w:val="30"/>
                <w:szCs w:val="30"/>
              </w:rPr>
              <w:t>NCTechEd05</w:t>
            </w:r>
            <w:r w:rsidRPr="004037AA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, Bangkok Thailand, 2005. </w:t>
            </w:r>
            <w:r w:rsidR="003301B1">
              <w:rPr>
                <w:rFonts w:ascii="TH SarabunPSK" w:hAnsi="TH SarabunPSK" w:cs="TH SarabunPSK"/>
                <w:noProof/>
                <w:sz w:val="30"/>
                <w:szCs w:val="30"/>
              </w:rPr>
              <w:br/>
            </w:r>
            <w:r w:rsidR="003301B1">
              <w:rPr>
                <w:rFonts w:ascii="TH SarabunPSK" w:eastAsiaTheme="minorEastAsia" w:hAnsi="TH SarabunPSK" w:cs="TH SarabunPSK"/>
                <w:noProof/>
                <w:sz w:val="30"/>
                <w:szCs w:val="30"/>
              </w:rPr>
              <w:t>(in Thai)</w:t>
            </w:r>
          </w:p>
        </w:tc>
      </w:tr>
      <w:tr w:rsidR="004037AA" w:rsidRPr="004037AA" w:rsidTr="00FE4FC3">
        <w:trPr>
          <w:tblCellSpacing w:w="15" w:type="dxa"/>
        </w:trPr>
        <w:tc>
          <w:tcPr>
            <w:tcW w:w="491" w:type="pct"/>
            <w:hideMark/>
          </w:tcPr>
          <w:p w:rsidR="004037AA" w:rsidRPr="004037AA" w:rsidRDefault="004037AA" w:rsidP="004037AA">
            <w:pPr>
              <w:pStyle w:val="Bibliography"/>
              <w:jc w:val="thaiDistribute"/>
              <w:rPr>
                <w:rFonts w:ascii="TH SarabunPSK" w:eastAsiaTheme="minorEastAsia" w:hAnsi="TH SarabunPSK" w:cs="TH SarabunPSK"/>
                <w:noProof/>
                <w:sz w:val="30"/>
                <w:szCs w:val="30"/>
              </w:rPr>
            </w:pPr>
            <w:r w:rsidRPr="004037AA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[2] </w:t>
            </w:r>
          </w:p>
        </w:tc>
        <w:tc>
          <w:tcPr>
            <w:tcW w:w="4406" w:type="pct"/>
            <w:hideMark/>
          </w:tcPr>
          <w:p w:rsidR="004037AA" w:rsidRPr="004037AA" w:rsidRDefault="004037AA" w:rsidP="004037AA">
            <w:pPr>
              <w:pStyle w:val="Bibliography"/>
              <w:jc w:val="thaiDistribute"/>
              <w:rPr>
                <w:rFonts w:ascii="TH SarabunPSK" w:eastAsiaTheme="minorEastAsia" w:hAnsi="TH SarabunPSK" w:cs="TH SarabunPSK"/>
                <w:noProof/>
                <w:sz w:val="30"/>
                <w:szCs w:val="30"/>
              </w:rPr>
            </w:pPr>
            <w:r w:rsidRPr="004037AA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S. Somkid, "How to Write good paper," in </w:t>
            </w:r>
            <w:r w:rsidRPr="004037AA">
              <w:rPr>
                <w:rFonts w:ascii="TH SarabunPSK" w:hAnsi="TH SarabunPSK" w:cs="TH SarabunPSK"/>
                <w:i/>
                <w:iCs/>
                <w:noProof/>
                <w:sz w:val="30"/>
                <w:szCs w:val="30"/>
              </w:rPr>
              <w:t>NCCTV</w:t>
            </w:r>
            <w:r w:rsidRPr="004037AA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, Changmai, Thailand, 2014. </w:t>
            </w:r>
            <w:r>
              <w:rPr>
                <w:rFonts w:ascii="TH SarabunPSK" w:eastAsiaTheme="minorEastAsia" w:hAnsi="TH SarabunPSK" w:cs="TH SarabunPSK"/>
                <w:noProof/>
                <w:sz w:val="30"/>
                <w:szCs w:val="30"/>
              </w:rPr>
              <w:t>(in Thai)</w:t>
            </w:r>
          </w:p>
        </w:tc>
      </w:tr>
      <w:tr w:rsidR="004037AA" w:rsidRPr="004037AA" w:rsidTr="00FE4FC3">
        <w:trPr>
          <w:tblCellSpacing w:w="15" w:type="dxa"/>
        </w:trPr>
        <w:tc>
          <w:tcPr>
            <w:tcW w:w="491" w:type="pct"/>
            <w:hideMark/>
          </w:tcPr>
          <w:p w:rsidR="004037AA" w:rsidRPr="004037AA" w:rsidRDefault="004037AA" w:rsidP="004037AA">
            <w:pPr>
              <w:pStyle w:val="Bibliography"/>
              <w:jc w:val="thaiDistribute"/>
              <w:rPr>
                <w:rFonts w:ascii="TH SarabunPSK" w:eastAsiaTheme="minorEastAsia" w:hAnsi="TH SarabunPSK" w:cs="TH SarabunPSK"/>
                <w:noProof/>
                <w:sz w:val="30"/>
                <w:szCs w:val="30"/>
              </w:rPr>
            </w:pPr>
            <w:r w:rsidRPr="004037AA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[3] </w:t>
            </w:r>
          </w:p>
        </w:tc>
        <w:tc>
          <w:tcPr>
            <w:tcW w:w="4406" w:type="pct"/>
            <w:hideMark/>
          </w:tcPr>
          <w:p w:rsidR="004037AA" w:rsidRPr="004037AA" w:rsidRDefault="004037AA" w:rsidP="004037AA">
            <w:pPr>
              <w:pStyle w:val="Bibliography"/>
              <w:jc w:val="thaiDistribute"/>
              <w:rPr>
                <w:rFonts w:ascii="TH SarabunPSK" w:eastAsiaTheme="minorEastAsia" w:hAnsi="TH SarabunPSK" w:cs="TH SarabunPSK"/>
                <w:noProof/>
                <w:sz w:val="30"/>
                <w:szCs w:val="30"/>
              </w:rPr>
            </w:pPr>
            <w:r w:rsidRPr="004037AA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S. Saelee, How to write conference paper, Bangkok: KMUTNB, 2017. </w:t>
            </w:r>
            <w:r>
              <w:rPr>
                <w:rFonts w:ascii="TH SarabunPSK" w:eastAsiaTheme="minorEastAsia" w:hAnsi="TH SarabunPSK" w:cs="TH SarabunPSK"/>
                <w:noProof/>
                <w:sz w:val="30"/>
                <w:szCs w:val="30"/>
              </w:rPr>
              <w:t>(in Thai)</w:t>
            </w:r>
          </w:p>
        </w:tc>
      </w:tr>
      <w:tr w:rsidR="004037AA" w:rsidRPr="004037AA" w:rsidTr="00FE4FC3">
        <w:trPr>
          <w:tblCellSpacing w:w="15" w:type="dxa"/>
        </w:trPr>
        <w:tc>
          <w:tcPr>
            <w:tcW w:w="491" w:type="pct"/>
            <w:hideMark/>
          </w:tcPr>
          <w:p w:rsidR="004037AA" w:rsidRPr="004037AA" w:rsidRDefault="004037AA" w:rsidP="004037AA">
            <w:pPr>
              <w:pStyle w:val="Bibliography"/>
              <w:jc w:val="thaiDistribute"/>
              <w:rPr>
                <w:rFonts w:ascii="TH SarabunPSK" w:eastAsiaTheme="minorEastAsia" w:hAnsi="TH SarabunPSK" w:cs="TH SarabunPSK"/>
                <w:noProof/>
                <w:sz w:val="30"/>
                <w:szCs w:val="30"/>
              </w:rPr>
            </w:pPr>
            <w:r w:rsidRPr="004037AA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[4] </w:t>
            </w:r>
          </w:p>
        </w:tc>
        <w:tc>
          <w:tcPr>
            <w:tcW w:w="4406" w:type="pct"/>
            <w:hideMark/>
          </w:tcPr>
          <w:p w:rsidR="004037AA" w:rsidRPr="004037AA" w:rsidRDefault="004037AA" w:rsidP="004037AA">
            <w:pPr>
              <w:pStyle w:val="Bibliography"/>
              <w:jc w:val="thaiDistribute"/>
              <w:rPr>
                <w:rFonts w:ascii="TH SarabunPSK" w:eastAsiaTheme="minorEastAsia" w:hAnsi="TH SarabunPSK" w:cs="TH SarabunPSK"/>
                <w:noProof/>
                <w:sz w:val="30"/>
                <w:szCs w:val="30"/>
              </w:rPr>
            </w:pPr>
            <w:r w:rsidRPr="004037AA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Z. Wang, S. Kanwal, L. Wang and A. Chattopadhyay, "Automated High-level Modeling of Power, Temperature and Timing Variation for Microprocessor," </w:t>
            </w:r>
            <w:r w:rsidRPr="004037AA">
              <w:rPr>
                <w:rFonts w:ascii="TH SarabunPSK" w:hAnsi="TH SarabunPSK" w:cs="TH SarabunPSK"/>
                <w:i/>
                <w:iCs/>
                <w:noProof/>
                <w:sz w:val="30"/>
                <w:szCs w:val="30"/>
              </w:rPr>
              <w:t xml:space="preserve">King Mongkut's University of Technology North Bangkok International Journal of Applied Science and Technology, </w:t>
            </w:r>
            <w:r w:rsidRPr="004037AA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vol. 10, no. 3, pp. 163-175, Jul.-Sep., 2017. </w:t>
            </w:r>
          </w:p>
        </w:tc>
      </w:tr>
      <w:tr w:rsidR="004037AA" w:rsidRPr="004037AA" w:rsidTr="00FE4FC3">
        <w:trPr>
          <w:tblCellSpacing w:w="15" w:type="dxa"/>
        </w:trPr>
        <w:tc>
          <w:tcPr>
            <w:tcW w:w="491" w:type="pct"/>
            <w:hideMark/>
          </w:tcPr>
          <w:p w:rsidR="004037AA" w:rsidRPr="004037AA" w:rsidRDefault="004037AA" w:rsidP="004037AA">
            <w:pPr>
              <w:pStyle w:val="Bibliography"/>
              <w:jc w:val="thaiDistribute"/>
              <w:rPr>
                <w:rFonts w:ascii="TH SarabunPSK" w:eastAsiaTheme="minorEastAsia" w:hAnsi="TH SarabunPSK" w:cs="TH SarabunPSK"/>
                <w:noProof/>
                <w:sz w:val="30"/>
                <w:szCs w:val="30"/>
              </w:rPr>
            </w:pPr>
            <w:r w:rsidRPr="004037AA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[5] </w:t>
            </w:r>
          </w:p>
        </w:tc>
        <w:tc>
          <w:tcPr>
            <w:tcW w:w="4406" w:type="pct"/>
            <w:hideMark/>
          </w:tcPr>
          <w:p w:rsidR="004037AA" w:rsidRPr="004037AA" w:rsidRDefault="004037AA" w:rsidP="004037AA">
            <w:pPr>
              <w:pStyle w:val="Bibliography"/>
              <w:jc w:val="thaiDistribute"/>
              <w:rPr>
                <w:rFonts w:ascii="TH SarabunPSK" w:eastAsiaTheme="minorEastAsia" w:hAnsi="TH SarabunPSK" w:cs="TH SarabunPSK"/>
                <w:noProof/>
                <w:sz w:val="30"/>
                <w:szCs w:val="30"/>
              </w:rPr>
            </w:pPr>
            <w:r w:rsidRPr="004037AA">
              <w:rPr>
                <w:rFonts w:ascii="TH SarabunPSK" w:hAnsi="TH SarabunPSK" w:cs="TH SarabunPSK"/>
                <w:noProof/>
                <w:sz w:val="30"/>
                <w:szCs w:val="30"/>
              </w:rPr>
              <w:t>Aukkarawisut, "Aukkarawisut," CU, [Online]. Available: http://www.akarawisut.com/. [Accessed 25 July 2018].</w:t>
            </w:r>
            <w:r>
              <w:rPr>
                <w:rFonts w:ascii="TH SarabunPSK" w:eastAsiaTheme="minorEastAsia" w:hAnsi="TH SarabunPSK" w:cs="TH SarabunPSK"/>
                <w:noProof/>
                <w:sz w:val="30"/>
                <w:szCs w:val="30"/>
              </w:rPr>
              <w:t xml:space="preserve"> (in Thai)</w:t>
            </w:r>
          </w:p>
        </w:tc>
      </w:tr>
    </w:tbl>
    <w:p w:rsidR="004037AA" w:rsidRDefault="004037AA" w:rsidP="005A02CD">
      <w:pPr>
        <w:tabs>
          <w:tab w:val="left" w:pos="284"/>
        </w:tabs>
        <w:jc w:val="thaiDistribute"/>
        <w:rPr>
          <w:b/>
          <w:bCs/>
          <w:noProof/>
        </w:rPr>
      </w:pPr>
    </w:p>
    <w:sdt>
      <w:sdtPr>
        <w:rPr>
          <w:sz w:val="30"/>
        </w:rPr>
        <w:id w:val="635147840"/>
        <w:docPartObj>
          <w:docPartGallery w:val="Bibliographies"/>
          <w:docPartUnique/>
        </w:docPartObj>
      </w:sdtPr>
      <w:sdtEndPr/>
      <w:sdtContent>
        <w:sdt>
          <w:sdtPr>
            <w:rPr>
              <w:sz w:val="30"/>
            </w:rPr>
            <w:id w:val="111145805"/>
            <w:bibliography/>
          </w:sdtPr>
          <w:sdtEndPr/>
          <w:sdtContent>
            <w:p w:rsidR="004037AA" w:rsidRPr="004037AA" w:rsidRDefault="004037AA" w:rsidP="004037AA">
              <w:pPr>
                <w:pStyle w:val="Heading1"/>
                <w:jc w:val="thaiDistribute"/>
                <w:rPr>
                  <w:noProof/>
                  <w:sz w:val="30"/>
                </w:rPr>
              </w:pPr>
              <w:r w:rsidRPr="004037AA">
                <w:rPr>
                  <w:sz w:val="30"/>
                </w:rPr>
                <w:fldChar w:fldCharType="begin"/>
              </w:r>
              <w:r w:rsidRPr="004037AA">
                <w:rPr>
                  <w:sz w:val="30"/>
                </w:rPr>
                <w:instrText xml:space="preserve"> BIBLIOGRAPHY </w:instrText>
              </w:r>
              <w:r w:rsidRPr="004037AA">
                <w:rPr>
                  <w:sz w:val="30"/>
                </w:rPr>
                <w:fldChar w:fldCharType="separate"/>
              </w:r>
            </w:p>
            <w:p w:rsidR="004037AA" w:rsidRPr="004037AA" w:rsidRDefault="004037AA">
              <w:pPr>
                <w:rPr>
                  <w:noProof/>
                </w:rPr>
              </w:pPr>
            </w:p>
            <w:p w:rsidR="004037AA" w:rsidRDefault="004037AA">
              <w:r w:rsidRPr="004037AA"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:rsidR="004037AA" w:rsidRDefault="004037AA">
      <w:pPr>
        <w:rPr>
          <w:b/>
          <w:bCs/>
          <w:noProof/>
        </w:rPr>
      </w:pPr>
    </w:p>
    <w:sectPr w:rsidR="004037AA" w:rsidSect="008656C1">
      <w:type w:val="continuous"/>
      <w:pgSz w:w="11907" w:h="16840" w:code="9"/>
      <w:pgMar w:top="1701" w:right="1418" w:bottom="1701" w:left="1418" w:header="1151" w:footer="1151" w:gutter="0"/>
      <w:cols w:num="2" w:space="567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237C" w:rsidRDefault="00A2237C">
      <w:r>
        <w:separator/>
      </w:r>
    </w:p>
  </w:endnote>
  <w:endnote w:type="continuationSeparator" w:id="0">
    <w:p w:rsidR="00A2237C" w:rsidRDefault="00A22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0893D443-FB24-4A45-86B8-519074A094D0}"/>
    <w:embedBold r:id="rId2" w:fontKey="{4B3EDD34-E9E7-4896-8E5D-B6D875E393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526623E2-A57D-4C71-8293-933D203A1AFA}"/>
    <w:embedBold r:id="rId4" w:fontKey="{0C52D9FF-64C2-4251-828B-04E7FFC000A2}"/>
    <w:embedItalic r:id="rId5" w:fontKey="{24FDF1D6-22F1-4AD0-B1FA-F0D6AAA980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13E3F6D-2A9D-4172-B197-A071491D7F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90A3476-0BB4-4138-8F9E-41B76C2FA6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30F366A-49F6-49CE-9D5B-EC51FDFD16F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53DE7832-064F-46E6-8625-6B655EF34E0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BEA" w:rsidRPr="009E420A" w:rsidRDefault="00E32BEA" w:rsidP="009E420A">
    <w:pPr>
      <w:pStyle w:val="BodyTextIndent"/>
      <w:tabs>
        <w:tab w:val="clear" w:pos="3330"/>
        <w:tab w:val="right" w:pos="9639"/>
      </w:tabs>
      <w:ind w:firstLine="0"/>
      <w:jc w:val="right"/>
      <w:rPr>
        <w:sz w:val="20"/>
        <w:szCs w:val="20"/>
      </w:rPr>
    </w:pPr>
    <w:r w:rsidRPr="009E420A"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237C" w:rsidRDefault="00A2237C">
      <w:r>
        <w:separator/>
      </w:r>
    </w:p>
  </w:footnote>
  <w:footnote w:type="continuationSeparator" w:id="0">
    <w:p w:rsidR="00A2237C" w:rsidRDefault="00A223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BEA" w:rsidRDefault="00E32BEA" w:rsidP="00DC6A04">
    <w:pPr>
      <w:pStyle w:val="Header"/>
      <w:tabs>
        <w:tab w:val="clear" w:pos="8640"/>
        <w:tab w:val="right" w:pos="9090"/>
      </w:tabs>
      <w:ind w:right="-1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489828"/>
      <w:docPartObj>
        <w:docPartGallery w:val="Page Numbers (Top of Page)"/>
        <w:docPartUnique/>
      </w:docPartObj>
    </w:sdtPr>
    <w:sdtEndPr>
      <w:rPr>
        <w:noProof/>
        <w:sz w:val="32"/>
        <w:szCs w:val="32"/>
      </w:rPr>
    </w:sdtEndPr>
    <w:sdtContent>
      <w:p w:rsidR="00E32BEA" w:rsidRPr="001800C5" w:rsidRDefault="00DC6A04" w:rsidP="00004914">
        <w:pPr>
          <w:pStyle w:val="Header"/>
          <w:tabs>
            <w:tab w:val="clear" w:pos="8640"/>
            <w:tab w:val="right" w:pos="9090"/>
          </w:tabs>
          <w:jc w:val="right"/>
          <w:rPr>
            <w:sz w:val="32"/>
            <w:szCs w:val="32"/>
          </w:rPr>
        </w:pPr>
        <w:r w:rsidRPr="001800C5">
          <w:rPr>
            <w:sz w:val="32"/>
            <w:szCs w:val="32"/>
          </w:rPr>
          <w:fldChar w:fldCharType="begin"/>
        </w:r>
        <w:r w:rsidRPr="001800C5">
          <w:rPr>
            <w:sz w:val="32"/>
            <w:szCs w:val="32"/>
          </w:rPr>
          <w:instrText xml:space="preserve"> PAGE   \* MERGEFORMAT </w:instrText>
        </w:r>
        <w:r w:rsidRPr="001800C5">
          <w:rPr>
            <w:sz w:val="32"/>
            <w:szCs w:val="32"/>
          </w:rPr>
          <w:fldChar w:fldCharType="separate"/>
        </w:r>
        <w:r w:rsidR="00C77396">
          <w:rPr>
            <w:noProof/>
            <w:sz w:val="32"/>
            <w:szCs w:val="32"/>
          </w:rPr>
          <w:t>2</w:t>
        </w:r>
        <w:r w:rsidRPr="001800C5">
          <w:rPr>
            <w:noProof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9108CE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37A7A6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202A1C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5E5D3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434D7D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DE4C6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A50E0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3FC127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214FB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8A2219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AB41EC"/>
    <w:multiLevelType w:val="singleLevel"/>
    <w:tmpl w:val="8610A406"/>
    <w:lvl w:ilvl="0">
      <w:start w:val="1"/>
      <w:numFmt w:val="decimal"/>
      <w:lvlText w:val="2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11" w15:restartNumberingAfterBreak="0">
    <w:nsid w:val="07D35668"/>
    <w:multiLevelType w:val="hybridMultilevel"/>
    <w:tmpl w:val="0744097E"/>
    <w:lvl w:ilvl="0" w:tplc="2B00244E">
      <w:start w:val="1518"/>
      <w:numFmt w:val="bullet"/>
      <w:lvlText w:val=""/>
      <w:lvlJc w:val="left"/>
      <w:pPr>
        <w:ind w:left="720" w:hanging="360"/>
      </w:pPr>
      <w:rPr>
        <w:rFonts w:ascii="Symbol" w:eastAsia="Angsana New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6D040D"/>
    <w:multiLevelType w:val="multilevel"/>
    <w:tmpl w:val="2F2E4196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0B8E0A80"/>
    <w:multiLevelType w:val="singleLevel"/>
    <w:tmpl w:val="F4842D3A"/>
    <w:lvl w:ilvl="0">
      <w:start w:val="5"/>
      <w:numFmt w:val="decimal"/>
      <w:lvlText w:val="3.3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14" w15:restartNumberingAfterBreak="0">
    <w:nsid w:val="10443C02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10C91DB5"/>
    <w:multiLevelType w:val="singleLevel"/>
    <w:tmpl w:val="9DDEED66"/>
    <w:lvl w:ilvl="0">
      <w:start w:val="1"/>
      <w:numFmt w:val="decimal"/>
      <w:lvlText w:val="%1) "/>
      <w:legacy w:legacy="1" w:legacySpace="0" w:legacyIndent="360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6" w15:restartNumberingAfterBreak="0">
    <w:nsid w:val="11F06193"/>
    <w:multiLevelType w:val="singleLevel"/>
    <w:tmpl w:val="06542B20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 w15:restartNumberingAfterBreak="0">
    <w:nsid w:val="137942E1"/>
    <w:multiLevelType w:val="singleLevel"/>
    <w:tmpl w:val="EDD48872"/>
    <w:lvl w:ilvl="0">
      <w:start w:val="8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 w15:restartNumberingAfterBreak="0">
    <w:nsid w:val="163119A7"/>
    <w:multiLevelType w:val="singleLevel"/>
    <w:tmpl w:val="9DDEED66"/>
    <w:lvl w:ilvl="0">
      <w:start w:val="1"/>
      <w:numFmt w:val="decimal"/>
      <w:lvlText w:val="%1) "/>
      <w:legacy w:legacy="1" w:legacySpace="0" w:legacyIndent="360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9" w15:restartNumberingAfterBreak="0">
    <w:nsid w:val="18E77964"/>
    <w:multiLevelType w:val="singleLevel"/>
    <w:tmpl w:val="9A880226"/>
    <w:lvl w:ilvl="0">
      <w:start w:val="3"/>
      <w:numFmt w:val="decimal"/>
      <w:lvlText w:val="4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20" w15:restartNumberingAfterBreak="0">
    <w:nsid w:val="1A030D3D"/>
    <w:multiLevelType w:val="singleLevel"/>
    <w:tmpl w:val="36002D1E"/>
    <w:lvl w:ilvl="0">
      <w:start w:val="3"/>
      <w:numFmt w:val="decimal"/>
      <w:lvlText w:val="3.2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21" w15:restartNumberingAfterBreak="0">
    <w:nsid w:val="1B3C03E9"/>
    <w:multiLevelType w:val="multilevel"/>
    <w:tmpl w:val="51908F26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2917088E"/>
    <w:multiLevelType w:val="singleLevel"/>
    <w:tmpl w:val="DDEE7334"/>
    <w:lvl w:ilvl="0">
      <w:start w:val="4"/>
      <w:numFmt w:val="decimal"/>
      <w:lvlText w:val="3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23" w15:restartNumberingAfterBreak="0">
    <w:nsid w:val="2A232EB8"/>
    <w:multiLevelType w:val="multilevel"/>
    <w:tmpl w:val="2A58CDC6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2D3C1F5E"/>
    <w:multiLevelType w:val="singleLevel"/>
    <w:tmpl w:val="080E5DB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5" w15:restartNumberingAfterBreak="0">
    <w:nsid w:val="2EA95119"/>
    <w:multiLevelType w:val="singleLevel"/>
    <w:tmpl w:val="FB4EA018"/>
    <w:lvl w:ilvl="0">
      <w:start w:val="1"/>
      <w:numFmt w:val="decimal"/>
      <w:lvlText w:val="3.2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26" w15:restartNumberingAfterBreak="0">
    <w:nsid w:val="356635CC"/>
    <w:multiLevelType w:val="singleLevel"/>
    <w:tmpl w:val="4202B812"/>
    <w:lvl w:ilvl="0">
      <w:start w:val="1"/>
      <w:numFmt w:val="decimal"/>
      <w:lvlText w:val="4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27" w15:restartNumberingAfterBreak="0">
    <w:nsid w:val="360A5D5E"/>
    <w:multiLevelType w:val="singleLevel"/>
    <w:tmpl w:val="64105206"/>
    <w:lvl w:ilvl="0">
      <w:start w:val="4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8" w15:restartNumberingAfterBreak="0">
    <w:nsid w:val="36621CEC"/>
    <w:multiLevelType w:val="multilevel"/>
    <w:tmpl w:val="774C0C1A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9" w15:restartNumberingAfterBreak="0">
    <w:nsid w:val="39AD69F9"/>
    <w:multiLevelType w:val="singleLevel"/>
    <w:tmpl w:val="6D863A9A"/>
    <w:lvl w:ilvl="0">
      <w:start w:val="1"/>
      <w:numFmt w:val="decimal"/>
      <w:lvlText w:val="3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0" w15:restartNumberingAfterBreak="0">
    <w:nsid w:val="3C334100"/>
    <w:multiLevelType w:val="multilevel"/>
    <w:tmpl w:val="B766673E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3E29787B"/>
    <w:multiLevelType w:val="multilevel"/>
    <w:tmpl w:val="92F64D46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48C31D1C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3" w15:restartNumberingAfterBreak="0">
    <w:nsid w:val="514A43A0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4" w15:restartNumberingAfterBreak="0">
    <w:nsid w:val="571513D9"/>
    <w:multiLevelType w:val="multilevel"/>
    <w:tmpl w:val="22740080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58B30AC8"/>
    <w:multiLevelType w:val="singleLevel"/>
    <w:tmpl w:val="8552FD3A"/>
    <w:lvl w:ilvl="0">
      <w:start w:val="2"/>
      <w:numFmt w:val="decimal"/>
      <w:lvlText w:val="3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6" w15:restartNumberingAfterBreak="0">
    <w:nsid w:val="5CFF6B30"/>
    <w:multiLevelType w:val="multilevel"/>
    <w:tmpl w:val="C82CB34C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64D102D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663D75F4"/>
    <w:multiLevelType w:val="singleLevel"/>
    <w:tmpl w:val="3FAC05E2"/>
    <w:lvl w:ilvl="0">
      <w:start w:val="4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9" w15:restartNumberingAfterBreak="0">
    <w:nsid w:val="67AE5C6A"/>
    <w:multiLevelType w:val="multilevel"/>
    <w:tmpl w:val="3FA62FF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 w15:restartNumberingAfterBreak="0">
    <w:nsid w:val="698A254D"/>
    <w:multiLevelType w:val="singleLevel"/>
    <w:tmpl w:val="7FEE74D8"/>
    <w:lvl w:ilvl="0">
      <w:start w:val="4"/>
      <w:numFmt w:val="decimal"/>
      <w:lvlText w:val="4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41" w15:restartNumberingAfterBreak="0">
    <w:nsid w:val="6C124485"/>
    <w:multiLevelType w:val="singleLevel"/>
    <w:tmpl w:val="A63276E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2" w15:restartNumberingAfterBreak="0">
    <w:nsid w:val="6FA15425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3" w15:restartNumberingAfterBreak="0">
    <w:nsid w:val="734C72FF"/>
    <w:multiLevelType w:val="multilevel"/>
    <w:tmpl w:val="DE781C26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 w15:restartNumberingAfterBreak="0">
    <w:nsid w:val="79F876F9"/>
    <w:multiLevelType w:val="singleLevel"/>
    <w:tmpl w:val="E03C0AF0"/>
    <w:lvl w:ilvl="0">
      <w:start w:val="2"/>
      <w:numFmt w:val="decimal"/>
      <w:lvlText w:val="2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45" w15:restartNumberingAfterBreak="0">
    <w:nsid w:val="7A281242"/>
    <w:multiLevelType w:val="singleLevel"/>
    <w:tmpl w:val="2D36F71A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16"/>
  </w:num>
  <w:num w:numId="2">
    <w:abstractNumId w:val="41"/>
  </w:num>
  <w:num w:numId="3">
    <w:abstractNumId w:val="45"/>
  </w:num>
  <w:num w:numId="4">
    <w:abstractNumId w:val="42"/>
  </w:num>
  <w:num w:numId="5">
    <w:abstractNumId w:val="32"/>
  </w:num>
  <w:num w:numId="6">
    <w:abstractNumId w:val="37"/>
  </w:num>
  <w:num w:numId="7">
    <w:abstractNumId w:val="14"/>
  </w:num>
  <w:num w:numId="8">
    <w:abstractNumId w:val="33"/>
  </w:num>
  <w:num w:numId="9">
    <w:abstractNumId w:val="43"/>
  </w:num>
  <w:num w:numId="10">
    <w:abstractNumId w:val="23"/>
  </w:num>
  <w:num w:numId="11">
    <w:abstractNumId w:val="34"/>
  </w:num>
  <w:num w:numId="12">
    <w:abstractNumId w:val="28"/>
  </w:num>
  <w:num w:numId="13">
    <w:abstractNumId w:val="36"/>
  </w:num>
  <w:num w:numId="14">
    <w:abstractNumId w:val="12"/>
  </w:num>
  <w:num w:numId="15">
    <w:abstractNumId w:val="31"/>
  </w:num>
  <w:num w:numId="16">
    <w:abstractNumId w:val="30"/>
  </w:num>
  <w:num w:numId="17">
    <w:abstractNumId w:val="21"/>
  </w:num>
  <w:num w:numId="18">
    <w:abstractNumId w:val="24"/>
  </w:num>
  <w:num w:numId="19">
    <w:abstractNumId w:val="38"/>
  </w:num>
  <w:num w:numId="20">
    <w:abstractNumId w:val="17"/>
  </w:num>
  <w:num w:numId="21">
    <w:abstractNumId w:val="10"/>
  </w:num>
  <w:num w:numId="22">
    <w:abstractNumId w:val="44"/>
  </w:num>
  <w:num w:numId="23">
    <w:abstractNumId w:val="29"/>
  </w:num>
  <w:num w:numId="24">
    <w:abstractNumId w:val="35"/>
  </w:num>
  <w:num w:numId="25">
    <w:abstractNumId w:val="25"/>
  </w:num>
  <w:num w:numId="26">
    <w:abstractNumId w:val="20"/>
  </w:num>
  <w:num w:numId="27">
    <w:abstractNumId w:val="18"/>
  </w:num>
  <w:num w:numId="28">
    <w:abstractNumId w:val="15"/>
  </w:num>
  <w:num w:numId="29">
    <w:abstractNumId w:val="13"/>
  </w:num>
  <w:num w:numId="30">
    <w:abstractNumId w:val="22"/>
  </w:num>
  <w:num w:numId="31">
    <w:abstractNumId w:val="26"/>
  </w:num>
  <w:num w:numId="32">
    <w:abstractNumId w:val="19"/>
  </w:num>
  <w:num w:numId="33">
    <w:abstractNumId w:val="40"/>
  </w:num>
  <w:num w:numId="34">
    <w:abstractNumId w:val="27"/>
  </w:num>
  <w:num w:numId="35">
    <w:abstractNumId w:val="39"/>
  </w:num>
  <w:num w:numId="36">
    <w:abstractNumId w:val="9"/>
  </w:num>
  <w:num w:numId="37">
    <w:abstractNumId w:val="7"/>
  </w:num>
  <w:num w:numId="38">
    <w:abstractNumId w:val="6"/>
  </w:num>
  <w:num w:numId="39">
    <w:abstractNumId w:val="5"/>
  </w:num>
  <w:num w:numId="40">
    <w:abstractNumId w:val="4"/>
  </w:num>
  <w:num w:numId="41">
    <w:abstractNumId w:val="8"/>
  </w:num>
  <w:num w:numId="42">
    <w:abstractNumId w:val="3"/>
  </w:num>
  <w:num w:numId="43">
    <w:abstractNumId w:val="2"/>
  </w:num>
  <w:num w:numId="44">
    <w:abstractNumId w:val="1"/>
  </w:num>
  <w:num w:numId="45">
    <w:abstractNumId w:val="0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mirrorMargins/>
  <w:activeWritingStyle w:appName="MSWord" w:lang="en-US" w:vendorID="64" w:dllVersion="131078" w:nlCheck="1" w:checkStyle="0"/>
  <w:activeWritingStyle w:appName="MSWord" w:lang="en-GB" w:vendorID="64" w:dllVersion="131078" w:nlCheck="1" w:checkStyle="0"/>
  <w:attachedTemplate r:id="rId1"/>
  <w:stylePaneFormatFilter w:val="0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6EE"/>
    <w:rsid w:val="00001C07"/>
    <w:rsid w:val="00004914"/>
    <w:rsid w:val="00006609"/>
    <w:rsid w:val="0000683A"/>
    <w:rsid w:val="00006EC7"/>
    <w:rsid w:val="00012C27"/>
    <w:rsid w:val="00013EB6"/>
    <w:rsid w:val="00015692"/>
    <w:rsid w:val="000218B5"/>
    <w:rsid w:val="00022113"/>
    <w:rsid w:val="00040E82"/>
    <w:rsid w:val="00047A26"/>
    <w:rsid w:val="000544FA"/>
    <w:rsid w:val="0005493F"/>
    <w:rsid w:val="000621C1"/>
    <w:rsid w:val="00087E65"/>
    <w:rsid w:val="000960FB"/>
    <w:rsid w:val="0009791A"/>
    <w:rsid w:val="000A1B79"/>
    <w:rsid w:val="000A6B61"/>
    <w:rsid w:val="000B2837"/>
    <w:rsid w:val="000B30A4"/>
    <w:rsid w:val="000B37C2"/>
    <w:rsid w:val="000B413C"/>
    <w:rsid w:val="000C4B32"/>
    <w:rsid w:val="000D36B6"/>
    <w:rsid w:val="000D6F3A"/>
    <w:rsid w:val="000E2569"/>
    <w:rsid w:val="000F204D"/>
    <w:rsid w:val="000F368A"/>
    <w:rsid w:val="001016AF"/>
    <w:rsid w:val="0010206F"/>
    <w:rsid w:val="00105B81"/>
    <w:rsid w:val="001321DA"/>
    <w:rsid w:val="001408F3"/>
    <w:rsid w:val="001425F0"/>
    <w:rsid w:val="0015685C"/>
    <w:rsid w:val="00156E13"/>
    <w:rsid w:val="001800C5"/>
    <w:rsid w:val="00182040"/>
    <w:rsid w:val="00182838"/>
    <w:rsid w:val="00191F9D"/>
    <w:rsid w:val="00193148"/>
    <w:rsid w:val="00195303"/>
    <w:rsid w:val="001A22E4"/>
    <w:rsid w:val="001A26A8"/>
    <w:rsid w:val="001B10F9"/>
    <w:rsid w:val="001B1842"/>
    <w:rsid w:val="001B2E44"/>
    <w:rsid w:val="001C3652"/>
    <w:rsid w:val="001D15CE"/>
    <w:rsid w:val="001E0F50"/>
    <w:rsid w:val="001E2B5A"/>
    <w:rsid w:val="001E63FA"/>
    <w:rsid w:val="001F3A78"/>
    <w:rsid w:val="001F5C3E"/>
    <w:rsid w:val="00200F1F"/>
    <w:rsid w:val="00203A2E"/>
    <w:rsid w:val="00210D07"/>
    <w:rsid w:val="00215435"/>
    <w:rsid w:val="00223A2C"/>
    <w:rsid w:val="00230021"/>
    <w:rsid w:val="00231B68"/>
    <w:rsid w:val="00242316"/>
    <w:rsid w:val="002449D6"/>
    <w:rsid w:val="002457A8"/>
    <w:rsid w:val="00252EF0"/>
    <w:rsid w:val="00270EC3"/>
    <w:rsid w:val="00283116"/>
    <w:rsid w:val="002A152C"/>
    <w:rsid w:val="002B46A1"/>
    <w:rsid w:val="002C30B5"/>
    <w:rsid w:val="002D0A22"/>
    <w:rsid w:val="002D1447"/>
    <w:rsid w:val="002D2AD1"/>
    <w:rsid w:val="002D67CC"/>
    <w:rsid w:val="002E1D7F"/>
    <w:rsid w:val="002E528C"/>
    <w:rsid w:val="002E6FC7"/>
    <w:rsid w:val="00304430"/>
    <w:rsid w:val="00310151"/>
    <w:rsid w:val="00310315"/>
    <w:rsid w:val="00311AE2"/>
    <w:rsid w:val="0031314D"/>
    <w:rsid w:val="003158DC"/>
    <w:rsid w:val="00321410"/>
    <w:rsid w:val="0032503E"/>
    <w:rsid w:val="003301B1"/>
    <w:rsid w:val="00334E18"/>
    <w:rsid w:val="00334E4E"/>
    <w:rsid w:val="0034419B"/>
    <w:rsid w:val="003512A5"/>
    <w:rsid w:val="0035205C"/>
    <w:rsid w:val="00354E53"/>
    <w:rsid w:val="00364B12"/>
    <w:rsid w:val="0036508A"/>
    <w:rsid w:val="00371EDA"/>
    <w:rsid w:val="0037392F"/>
    <w:rsid w:val="0039287D"/>
    <w:rsid w:val="003928A5"/>
    <w:rsid w:val="00393493"/>
    <w:rsid w:val="003957ED"/>
    <w:rsid w:val="003A68C2"/>
    <w:rsid w:val="003B0412"/>
    <w:rsid w:val="003B5869"/>
    <w:rsid w:val="003C67FE"/>
    <w:rsid w:val="003D0EBF"/>
    <w:rsid w:val="003D3B8C"/>
    <w:rsid w:val="003E15E8"/>
    <w:rsid w:val="003E4186"/>
    <w:rsid w:val="003F079E"/>
    <w:rsid w:val="003F33E4"/>
    <w:rsid w:val="003F7413"/>
    <w:rsid w:val="00401F51"/>
    <w:rsid w:val="004037AA"/>
    <w:rsid w:val="004050EC"/>
    <w:rsid w:val="00407E98"/>
    <w:rsid w:val="0041013D"/>
    <w:rsid w:val="00410A8D"/>
    <w:rsid w:val="00412583"/>
    <w:rsid w:val="00413C6E"/>
    <w:rsid w:val="00415C1B"/>
    <w:rsid w:val="004167E2"/>
    <w:rsid w:val="00425987"/>
    <w:rsid w:val="00426047"/>
    <w:rsid w:val="00441C45"/>
    <w:rsid w:val="004458EE"/>
    <w:rsid w:val="004541AC"/>
    <w:rsid w:val="00463779"/>
    <w:rsid w:val="00464E0E"/>
    <w:rsid w:val="004657AC"/>
    <w:rsid w:val="00473E76"/>
    <w:rsid w:val="00477F20"/>
    <w:rsid w:val="004862E3"/>
    <w:rsid w:val="004939E1"/>
    <w:rsid w:val="004A1E50"/>
    <w:rsid w:val="004A7EC3"/>
    <w:rsid w:val="004B2246"/>
    <w:rsid w:val="004B453A"/>
    <w:rsid w:val="004C78FE"/>
    <w:rsid w:val="004D668C"/>
    <w:rsid w:val="004E24CE"/>
    <w:rsid w:val="004F0F2F"/>
    <w:rsid w:val="004F1346"/>
    <w:rsid w:val="004F1A3F"/>
    <w:rsid w:val="004F28F5"/>
    <w:rsid w:val="00503496"/>
    <w:rsid w:val="00505E50"/>
    <w:rsid w:val="00511437"/>
    <w:rsid w:val="00511761"/>
    <w:rsid w:val="00512BBF"/>
    <w:rsid w:val="00515BAF"/>
    <w:rsid w:val="00524F25"/>
    <w:rsid w:val="00526DE4"/>
    <w:rsid w:val="005279A2"/>
    <w:rsid w:val="00527CAB"/>
    <w:rsid w:val="00531293"/>
    <w:rsid w:val="00552A0C"/>
    <w:rsid w:val="0057673B"/>
    <w:rsid w:val="005A02CD"/>
    <w:rsid w:val="005A6D42"/>
    <w:rsid w:val="005B6EE8"/>
    <w:rsid w:val="005C3D22"/>
    <w:rsid w:val="005D6895"/>
    <w:rsid w:val="005D74DF"/>
    <w:rsid w:val="005E0489"/>
    <w:rsid w:val="005E0DC1"/>
    <w:rsid w:val="005E0F40"/>
    <w:rsid w:val="005E23A2"/>
    <w:rsid w:val="005E2DE2"/>
    <w:rsid w:val="00607D40"/>
    <w:rsid w:val="00615E80"/>
    <w:rsid w:val="00616C77"/>
    <w:rsid w:val="00617660"/>
    <w:rsid w:val="00621179"/>
    <w:rsid w:val="00626009"/>
    <w:rsid w:val="00627F78"/>
    <w:rsid w:val="0063403B"/>
    <w:rsid w:val="006423AE"/>
    <w:rsid w:val="00652FF4"/>
    <w:rsid w:val="006574E5"/>
    <w:rsid w:val="00660861"/>
    <w:rsid w:val="006610F2"/>
    <w:rsid w:val="006768A8"/>
    <w:rsid w:val="006866B0"/>
    <w:rsid w:val="006940B0"/>
    <w:rsid w:val="006B1053"/>
    <w:rsid w:val="006B7FF2"/>
    <w:rsid w:val="006C2F6E"/>
    <w:rsid w:val="006D2661"/>
    <w:rsid w:val="006E38E2"/>
    <w:rsid w:val="007003E3"/>
    <w:rsid w:val="00706398"/>
    <w:rsid w:val="00706642"/>
    <w:rsid w:val="0070674B"/>
    <w:rsid w:val="00707DA1"/>
    <w:rsid w:val="00711BDA"/>
    <w:rsid w:val="00734358"/>
    <w:rsid w:val="00742ABE"/>
    <w:rsid w:val="00746122"/>
    <w:rsid w:val="00760526"/>
    <w:rsid w:val="007659A5"/>
    <w:rsid w:val="00773ADA"/>
    <w:rsid w:val="00775641"/>
    <w:rsid w:val="007767B3"/>
    <w:rsid w:val="00780A82"/>
    <w:rsid w:val="0078711A"/>
    <w:rsid w:val="00795BA9"/>
    <w:rsid w:val="007A0036"/>
    <w:rsid w:val="007A3ED0"/>
    <w:rsid w:val="007B26D9"/>
    <w:rsid w:val="007C2E6E"/>
    <w:rsid w:val="007C5E6C"/>
    <w:rsid w:val="007E1C58"/>
    <w:rsid w:val="007E5A67"/>
    <w:rsid w:val="007E70F9"/>
    <w:rsid w:val="007F6F3B"/>
    <w:rsid w:val="00802211"/>
    <w:rsid w:val="00802B70"/>
    <w:rsid w:val="008128D5"/>
    <w:rsid w:val="00812D08"/>
    <w:rsid w:val="00813158"/>
    <w:rsid w:val="00814B55"/>
    <w:rsid w:val="0081557B"/>
    <w:rsid w:val="008210B0"/>
    <w:rsid w:val="008239CE"/>
    <w:rsid w:val="00843F0E"/>
    <w:rsid w:val="008444AA"/>
    <w:rsid w:val="008533EB"/>
    <w:rsid w:val="0086037E"/>
    <w:rsid w:val="008656C1"/>
    <w:rsid w:val="00876373"/>
    <w:rsid w:val="00882C88"/>
    <w:rsid w:val="00885CE6"/>
    <w:rsid w:val="008922FB"/>
    <w:rsid w:val="00896722"/>
    <w:rsid w:val="008A5C3E"/>
    <w:rsid w:val="008B4592"/>
    <w:rsid w:val="008B64B6"/>
    <w:rsid w:val="008C1702"/>
    <w:rsid w:val="008C428A"/>
    <w:rsid w:val="008E0BD1"/>
    <w:rsid w:val="008E2AD5"/>
    <w:rsid w:val="008E2C96"/>
    <w:rsid w:val="008F4F02"/>
    <w:rsid w:val="008F5D3B"/>
    <w:rsid w:val="008F7711"/>
    <w:rsid w:val="009012A7"/>
    <w:rsid w:val="009060BC"/>
    <w:rsid w:val="00911540"/>
    <w:rsid w:val="00916771"/>
    <w:rsid w:val="009270E8"/>
    <w:rsid w:val="00927617"/>
    <w:rsid w:val="009341B1"/>
    <w:rsid w:val="0094184F"/>
    <w:rsid w:val="009539FF"/>
    <w:rsid w:val="00957F42"/>
    <w:rsid w:val="0096549B"/>
    <w:rsid w:val="00970273"/>
    <w:rsid w:val="00986690"/>
    <w:rsid w:val="00994846"/>
    <w:rsid w:val="009B340B"/>
    <w:rsid w:val="009B37E3"/>
    <w:rsid w:val="009B55A9"/>
    <w:rsid w:val="009B5883"/>
    <w:rsid w:val="009B6F8B"/>
    <w:rsid w:val="009C2318"/>
    <w:rsid w:val="009C7D2D"/>
    <w:rsid w:val="009D531A"/>
    <w:rsid w:val="009E0DA0"/>
    <w:rsid w:val="009E3355"/>
    <w:rsid w:val="009E420A"/>
    <w:rsid w:val="009F35DE"/>
    <w:rsid w:val="00A001F2"/>
    <w:rsid w:val="00A02368"/>
    <w:rsid w:val="00A03104"/>
    <w:rsid w:val="00A2237C"/>
    <w:rsid w:val="00A31BE9"/>
    <w:rsid w:val="00A326DF"/>
    <w:rsid w:val="00A32CF8"/>
    <w:rsid w:val="00A40B3D"/>
    <w:rsid w:val="00A533AA"/>
    <w:rsid w:val="00A66BB0"/>
    <w:rsid w:val="00A74DE0"/>
    <w:rsid w:val="00A761FA"/>
    <w:rsid w:val="00A85CDB"/>
    <w:rsid w:val="00A86FDB"/>
    <w:rsid w:val="00A90A09"/>
    <w:rsid w:val="00A90E46"/>
    <w:rsid w:val="00A947BC"/>
    <w:rsid w:val="00AA668A"/>
    <w:rsid w:val="00AB0F52"/>
    <w:rsid w:val="00AB174D"/>
    <w:rsid w:val="00AB4218"/>
    <w:rsid w:val="00AC5BE9"/>
    <w:rsid w:val="00AF3583"/>
    <w:rsid w:val="00B4705B"/>
    <w:rsid w:val="00B525FD"/>
    <w:rsid w:val="00B66EB2"/>
    <w:rsid w:val="00B7609F"/>
    <w:rsid w:val="00B82DDA"/>
    <w:rsid w:val="00B8610C"/>
    <w:rsid w:val="00B8727A"/>
    <w:rsid w:val="00B91D5B"/>
    <w:rsid w:val="00B93E0D"/>
    <w:rsid w:val="00B96416"/>
    <w:rsid w:val="00B96464"/>
    <w:rsid w:val="00BA410B"/>
    <w:rsid w:val="00BB15A1"/>
    <w:rsid w:val="00BB5356"/>
    <w:rsid w:val="00BC06F4"/>
    <w:rsid w:val="00BE0DD1"/>
    <w:rsid w:val="00BE7A70"/>
    <w:rsid w:val="00BF0F7A"/>
    <w:rsid w:val="00BF60BB"/>
    <w:rsid w:val="00BF7CBC"/>
    <w:rsid w:val="00C003F0"/>
    <w:rsid w:val="00C05109"/>
    <w:rsid w:val="00C506EE"/>
    <w:rsid w:val="00C51A00"/>
    <w:rsid w:val="00C740E2"/>
    <w:rsid w:val="00C77396"/>
    <w:rsid w:val="00C77982"/>
    <w:rsid w:val="00C81061"/>
    <w:rsid w:val="00C836C8"/>
    <w:rsid w:val="00C84800"/>
    <w:rsid w:val="00C84E41"/>
    <w:rsid w:val="00C91AC0"/>
    <w:rsid w:val="00C974CF"/>
    <w:rsid w:val="00CB25D2"/>
    <w:rsid w:val="00CB582A"/>
    <w:rsid w:val="00CC2121"/>
    <w:rsid w:val="00CD5515"/>
    <w:rsid w:val="00CF1318"/>
    <w:rsid w:val="00CF24BA"/>
    <w:rsid w:val="00CF3CE5"/>
    <w:rsid w:val="00CF7817"/>
    <w:rsid w:val="00D10F58"/>
    <w:rsid w:val="00D20B40"/>
    <w:rsid w:val="00D219CA"/>
    <w:rsid w:val="00D31128"/>
    <w:rsid w:val="00D33DF1"/>
    <w:rsid w:val="00D41170"/>
    <w:rsid w:val="00D530EC"/>
    <w:rsid w:val="00D54DCC"/>
    <w:rsid w:val="00D550CE"/>
    <w:rsid w:val="00D5629B"/>
    <w:rsid w:val="00D64438"/>
    <w:rsid w:val="00D7236E"/>
    <w:rsid w:val="00D9399C"/>
    <w:rsid w:val="00DA0C15"/>
    <w:rsid w:val="00DB33AE"/>
    <w:rsid w:val="00DB7095"/>
    <w:rsid w:val="00DC6A04"/>
    <w:rsid w:val="00DC73B6"/>
    <w:rsid w:val="00DE0203"/>
    <w:rsid w:val="00DE2DF6"/>
    <w:rsid w:val="00DF008C"/>
    <w:rsid w:val="00E02F67"/>
    <w:rsid w:val="00E10975"/>
    <w:rsid w:val="00E17CB5"/>
    <w:rsid w:val="00E25C03"/>
    <w:rsid w:val="00E2630F"/>
    <w:rsid w:val="00E30C77"/>
    <w:rsid w:val="00E3273C"/>
    <w:rsid w:val="00E32BEA"/>
    <w:rsid w:val="00E33038"/>
    <w:rsid w:val="00E43A5E"/>
    <w:rsid w:val="00E44021"/>
    <w:rsid w:val="00E44373"/>
    <w:rsid w:val="00E53F4E"/>
    <w:rsid w:val="00E5678E"/>
    <w:rsid w:val="00E57820"/>
    <w:rsid w:val="00E60472"/>
    <w:rsid w:val="00E63056"/>
    <w:rsid w:val="00E650C2"/>
    <w:rsid w:val="00E72535"/>
    <w:rsid w:val="00E80BBB"/>
    <w:rsid w:val="00E82AD2"/>
    <w:rsid w:val="00E8698D"/>
    <w:rsid w:val="00E94C11"/>
    <w:rsid w:val="00EA2466"/>
    <w:rsid w:val="00EA3A5C"/>
    <w:rsid w:val="00EA5DDB"/>
    <w:rsid w:val="00EA6F05"/>
    <w:rsid w:val="00EB4EA8"/>
    <w:rsid w:val="00EC0E92"/>
    <w:rsid w:val="00ED710D"/>
    <w:rsid w:val="00EE1703"/>
    <w:rsid w:val="00EE756F"/>
    <w:rsid w:val="00EF3E76"/>
    <w:rsid w:val="00EF44DA"/>
    <w:rsid w:val="00F05AD7"/>
    <w:rsid w:val="00F072F4"/>
    <w:rsid w:val="00F13EB3"/>
    <w:rsid w:val="00F14CEC"/>
    <w:rsid w:val="00F15339"/>
    <w:rsid w:val="00F25B96"/>
    <w:rsid w:val="00F26DFA"/>
    <w:rsid w:val="00F33A82"/>
    <w:rsid w:val="00F42DA7"/>
    <w:rsid w:val="00F43FF9"/>
    <w:rsid w:val="00F461D8"/>
    <w:rsid w:val="00F521DB"/>
    <w:rsid w:val="00F57700"/>
    <w:rsid w:val="00F63F15"/>
    <w:rsid w:val="00F66783"/>
    <w:rsid w:val="00F825B8"/>
    <w:rsid w:val="00F8610D"/>
    <w:rsid w:val="00F870DE"/>
    <w:rsid w:val="00F871F8"/>
    <w:rsid w:val="00F92AF8"/>
    <w:rsid w:val="00FA020F"/>
    <w:rsid w:val="00FA525B"/>
    <w:rsid w:val="00FC1746"/>
    <w:rsid w:val="00FC7969"/>
    <w:rsid w:val="00FE15DF"/>
    <w:rsid w:val="00FE4ABC"/>
    <w:rsid w:val="00FE4FC3"/>
    <w:rsid w:val="00FE7F92"/>
    <w:rsid w:val="00FF0DAB"/>
    <w:rsid w:val="00FF25C2"/>
    <w:rsid w:val="00FF3BD6"/>
    <w:rsid w:val="00FF6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09F18350"/>
  <w15:docId w15:val="{B12DD704-9B10-4E8E-9460-359254AF9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PSK" w:eastAsia="Times New Roman" w:hAnsi="TH SarabunPSK" w:cs="TH SarabunPSK"/>
        <w:spacing w:val="-4"/>
        <w:sz w:val="30"/>
        <w:szCs w:val="30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12A7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both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ind w:firstLine="720"/>
      <w:outlineLvl w:val="2"/>
    </w:pPr>
    <w:rPr>
      <w:b/>
      <w:snapToGrid w:val="0"/>
      <w:color w:val="000000"/>
      <w:sz w:val="24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i/>
      <w:sz w:val="24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snapToGrid w:val="0"/>
      <w:color w:val="000000"/>
      <w:sz w:val="24"/>
    </w:rPr>
  </w:style>
  <w:style w:type="paragraph" w:styleId="Heading8">
    <w:name w:val="heading 8"/>
    <w:basedOn w:val="Normal"/>
    <w:next w:val="Normal"/>
    <w:qFormat/>
    <w:pPr>
      <w:keepNext/>
      <w:tabs>
        <w:tab w:val="left" w:pos="1080"/>
      </w:tabs>
      <w:spacing w:line="480" w:lineRule="auto"/>
      <w:outlineLvl w:val="7"/>
    </w:pPr>
    <w:rPr>
      <w:snapToGrid w:val="0"/>
      <w:color w:val="000000"/>
      <w:sz w:val="24"/>
    </w:rPr>
  </w:style>
  <w:style w:type="paragraph" w:styleId="Heading9">
    <w:name w:val="heading 9"/>
    <w:basedOn w:val="Normal"/>
    <w:next w:val="Normal"/>
    <w:qFormat/>
    <w:pPr>
      <w:keepNext/>
      <w:tabs>
        <w:tab w:val="left" w:pos="3330"/>
      </w:tabs>
      <w:ind w:firstLine="720"/>
      <w:jc w:val="both"/>
      <w:outlineLvl w:val="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snapToGrid w:val="0"/>
      <w:color w:val="000000"/>
      <w:sz w:val="24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Title">
    <w:name w:val="Title"/>
    <w:basedOn w:val="Normal"/>
    <w:qFormat/>
    <w:pPr>
      <w:jc w:val="center"/>
    </w:pPr>
    <w:rPr>
      <w:b/>
      <w:sz w:val="24"/>
    </w:rPr>
  </w:style>
  <w:style w:type="paragraph" w:styleId="BodyText2">
    <w:name w:val="Body Text 2"/>
    <w:basedOn w:val="Normal"/>
    <w:link w:val="BodyText2Char"/>
    <w:pPr>
      <w:jc w:val="both"/>
    </w:pPr>
    <w:rPr>
      <w:sz w:val="24"/>
    </w:rPr>
  </w:style>
  <w:style w:type="paragraph" w:styleId="BodyTextIndent2">
    <w:name w:val="Body Text Indent 2"/>
    <w:basedOn w:val="Normal"/>
    <w:pPr>
      <w:spacing w:line="480" w:lineRule="auto"/>
      <w:ind w:firstLine="720"/>
    </w:pPr>
    <w:rPr>
      <w:sz w:val="24"/>
      <w:lang w:val="en-GB"/>
    </w:rPr>
  </w:style>
  <w:style w:type="paragraph" w:styleId="BodyTextIndent">
    <w:name w:val="Body Text Indent"/>
    <w:basedOn w:val="Normal"/>
    <w:pPr>
      <w:tabs>
        <w:tab w:val="left" w:pos="3330"/>
      </w:tabs>
      <w:ind w:firstLine="720"/>
      <w:jc w:val="both"/>
    </w:pPr>
    <w:rPr>
      <w:sz w:val="24"/>
    </w:rPr>
  </w:style>
  <w:style w:type="paragraph" w:styleId="BodyText3">
    <w:name w:val="Body Text 3"/>
    <w:basedOn w:val="Normal"/>
    <w:pPr>
      <w:jc w:val="center"/>
    </w:pPr>
    <w:rPr>
      <w:sz w:val="24"/>
    </w:rPr>
  </w:style>
  <w:style w:type="paragraph" w:styleId="Caption">
    <w:name w:val="caption"/>
    <w:basedOn w:val="Normal"/>
    <w:next w:val="Normal"/>
    <w:qFormat/>
    <w:pPr>
      <w:jc w:val="center"/>
    </w:pPr>
    <w:rPr>
      <w:sz w:val="24"/>
    </w:rPr>
  </w:style>
  <w:style w:type="paragraph" w:styleId="BodyTextIndent3">
    <w:name w:val="Body Text Indent 3"/>
    <w:basedOn w:val="Normal"/>
    <w:pPr>
      <w:spacing w:line="480" w:lineRule="auto"/>
      <w:ind w:firstLine="720"/>
      <w:jc w:val="both"/>
    </w:pPr>
    <w:rPr>
      <w:b/>
      <w:sz w:val="24"/>
    </w:rPr>
  </w:style>
  <w:style w:type="character" w:styleId="Hyperlink">
    <w:name w:val="Hyperlink"/>
    <w:rPr>
      <w:color w:val="0000FF"/>
      <w:u w:val="single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napToGrid/>
      <w:color w:val="auto"/>
      <w:sz w:val="20"/>
    </w:rPr>
  </w:style>
  <w:style w:type="paragraph" w:styleId="BodyTextFirstIndent2">
    <w:name w:val="Body Text First Indent 2"/>
    <w:basedOn w:val="BodyTextIndent"/>
    <w:pPr>
      <w:tabs>
        <w:tab w:val="clear" w:pos="3330"/>
      </w:tabs>
      <w:spacing w:after="120"/>
      <w:ind w:left="360" w:firstLine="210"/>
      <w:jc w:val="left"/>
    </w:pPr>
    <w:rPr>
      <w:sz w:val="20"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link w:val="CommentTextChar"/>
    <w:semiHidden/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rPr>
      <w:rFonts w:ascii="Arial" w:hAnsi="Arial" w:cs="Arial"/>
    </w:rPr>
  </w:style>
  <w:style w:type="paragraph" w:styleId="FootnoteText">
    <w:name w:val="footnote text"/>
    <w:basedOn w:val="Normal"/>
    <w:semiHidden/>
  </w:style>
  <w:style w:type="paragraph" w:styleId="HTMLAddress">
    <w:name w:val="HTML Address"/>
    <w:basedOn w:val="Normal"/>
    <w:rPr>
      <w:i/>
      <w:iCs/>
    </w:rPr>
  </w:style>
  <w:style w:type="paragraph" w:styleId="HTMLPreformatted">
    <w:name w:val="HTML Preformatted"/>
    <w:basedOn w:val="Normal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36"/>
      </w:numPr>
    </w:pPr>
  </w:style>
  <w:style w:type="paragraph" w:styleId="ListBullet2">
    <w:name w:val="List Bullet 2"/>
    <w:basedOn w:val="Normal"/>
    <w:autoRedefine/>
    <w:pPr>
      <w:numPr>
        <w:numId w:val="37"/>
      </w:numPr>
    </w:pPr>
  </w:style>
  <w:style w:type="paragraph" w:styleId="ListBullet3">
    <w:name w:val="List Bullet 3"/>
    <w:basedOn w:val="Normal"/>
    <w:autoRedefine/>
    <w:pPr>
      <w:numPr>
        <w:numId w:val="38"/>
      </w:numPr>
    </w:pPr>
  </w:style>
  <w:style w:type="paragraph" w:styleId="ListBullet4">
    <w:name w:val="List Bullet 4"/>
    <w:basedOn w:val="Normal"/>
    <w:autoRedefine/>
    <w:pPr>
      <w:numPr>
        <w:numId w:val="39"/>
      </w:numPr>
    </w:pPr>
  </w:style>
  <w:style w:type="paragraph" w:styleId="ListBullet5">
    <w:name w:val="List Bullet 5"/>
    <w:basedOn w:val="Normal"/>
    <w:autoRedefine/>
    <w:pPr>
      <w:numPr>
        <w:numId w:val="40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41"/>
      </w:numPr>
    </w:pPr>
  </w:style>
  <w:style w:type="paragraph" w:styleId="ListNumber2">
    <w:name w:val="List Number 2"/>
    <w:basedOn w:val="Normal"/>
    <w:pPr>
      <w:numPr>
        <w:numId w:val="42"/>
      </w:numPr>
    </w:pPr>
  </w:style>
  <w:style w:type="paragraph" w:styleId="ListNumber3">
    <w:name w:val="List Number 3"/>
    <w:basedOn w:val="Normal"/>
    <w:pPr>
      <w:numPr>
        <w:numId w:val="43"/>
      </w:numPr>
    </w:pPr>
  </w:style>
  <w:style w:type="paragraph" w:styleId="ListNumber4">
    <w:name w:val="List Number 4"/>
    <w:basedOn w:val="Normal"/>
    <w:pPr>
      <w:numPr>
        <w:numId w:val="44"/>
      </w:numPr>
    </w:pPr>
  </w:style>
  <w:style w:type="paragraph" w:styleId="ListNumber5">
    <w:name w:val="List Number 5"/>
    <w:basedOn w:val="Normal"/>
    <w:pPr>
      <w:numPr>
        <w:numId w:val="45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bidi="ar-SA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rPr>
      <w:sz w:val="24"/>
      <w:szCs w:val="24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pPr>
      <w:ind w:left="200" w:hanging="200"/>
    </w:pPr>
  </w:style>
  <w:style w:type="paragraph" w:styleId="TableofFigures">
    <w:name w:val="table of figures"/>
    <w:basedOn w:val="Normal"/>
    <w:next w:val="Normal"/>
    <w:semiHidden/>
    <w:pPr>
      <w:ind w:left="400" w:hanging="400"/>
    </w:p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00"/>
    </w:pPr>
  </w:style>
  <w:style w:type="paragraph" w:styleId="TOC3">
    <w:name w:val="toc 3"/>
    <w:basedOn w:val="Normal"/>
    <w:next w:val="Normal"/>
    <w:autoRedefine/>
    <w:semiHidden/>
    <w:pPr>
      <w:ind w:left="400"/>
    </w:pPr>
  </w:style>
  <w:style w:type="paragraph" w:styleId="TOC4">
    <w:name w:val="toc 4"/>
    <w:basedOn w:val="Normal"/>
    <w:next w:val="Normal"/>
    <w:autoRedefine/>
    <w:semiHidden/>
    <w:pPr>
      <w:ind w:left="600"/>
    </w:pPr>
  </w:style>
  <w:style w:type="paragraph" w:styleId="TOC5">
    <w:name w:val="toc 5"/>
    <w:basedOn w:val="Normal"/>
    <w:next w:val="Normal"/>
    <w:autoRedefine/>
    <w:semiHidden/>
    <w:pPr>
      <w:ind w:left="800"/>
    </w:pPr>
  </w:style>
  <w:style w:type="paragraph" w:styleId="TOC6">
    <w:name w:val="toc 6"/>
    <w:basedOn w:val="Normal"/>
    <w:next w:val="Normal"/>
    <w:autoRedefine/>
    <w:semiHidden/>
    <w:pPr>
      <w:ind w:left="1000"/>
    </w:pPr>
  </w:style>
  <w:style w:type="paragraph" w:styleId="TOC7">
    <w:name w:val="toc 7"/>
    <w:basedOn w:val="Normal"/>
    <w:next w:val="Normal"/>
    <w:autoRedefine/>
    <w:semiHidden/>
    <w:pPr>
      <w:ind w:left="1200"/>
    </w:pPr>
  </w:style>
  <w:style w:type="paragraph" w:styleId="TOC8">
    <w:name w:val="toc 8"/>
    <w:basedOn w:val="Normal"/>
    <w:next w:val="Normal"/>
    <w:autoRedefine/>
    <w:semiHidden/>
    <w:pPr>
      <w:ind w:left="1400"/>
    </w:pPr>
  </w:style>
  <w:style w:type="paragraph" w:styleId="TOC9">
    <w:name w:val="toc 9"/>
    <w:basedOn w:val="Normal"/>
    <w:next w:val="Normal"/>
    <w:autoRedefine/>
    <w:semiHidden/>
    <w:pPr>
      <w:ind w:left="1600"/>
    </w:pPr>
  </w:style>
  <w:style w:type="paragraph" w:customStyle="1" w:styleId="a">
    <w:name w:val="เนื้อความทั่วไป"/>
    <w:basedOn w:val="BodyTextIndent2"/>
    <w:rsid w:val="00FF25C2"/>
    <w:pPr>
      <w:spacing w:line="240" w:lineRule="auto"/>
      <w:ind w:firstLine="360"/>
      <w:contextualSpacing/>
      <w:jc w:val="thaiDistribute"/>
    </w:pPr>
    <w:rPr>
      <w:spacing w:val="-8"/>
      <w:sz w:val="30"/>
      <w:lang w:val="en-US"/>
    </w:rPr>
  </w:style>
  <w:style w:type="paragraph" w:styleId="BalloonText">
    <w:name w:val="Balloon Text"/>
    <w:basedOn w:val="Normal"/>
    <w:semiHidden/>
    <w:rPr>
      <w:rFonts w:ascii="Tahoma" w:hAnsi="Tahoma"/>
      <w:sz w:val="16"/>
      <w:szCs w:val="18"/>
    </w:rPr>
  </w:style>
  <w:style w:type="character" w:customStyle="1" w:styleId="red1">
    <w:name w:val="red1"/>
    <w:semiHidden/>
    <w:rPr>
      <w:rFonts w:ascii="MS Sans Serif" w:hAnsi="MS Sans Serif" w:hint="default"/>
      <w:strike w:val="0"/>
      <w:dstrike w:val="0"/>
      <w:color w:val="CC0000"/>
      <w:sz w:val="12"/>
      <w:szCs w:val="12"/>
      <w:u w:val="none"/>
      <w:effect w:val="none"/>
    </w:rPr>
  </w:style>
  <w:style w:type="paragraph" w:customStyle="1" w:styleId="a0">
    <w:name w:val="ชื่อบทความ"/>
    <w:basedOn w:val="Normal"/>
    <w:rsid w:val="00CF24BA"/>
    <w:pPr>
      <w:contextualSpacing/>
      <w:jc w:val="center"/>
    </w:pPr>
    <w:rPr>
      <w:b/>
      <w:bCs/>
      <w:sz w:val="36"/>
      <w:szCs w:val="36"/>
    </w:rPr>
  </w:style>
  <w:style w:type="paragraph" w:customStyle="1" w:styleId="a1">
    <w:name w:val="ชื่อผู้เขียน"/>
    <w:basedOn w:val="Normal"/>
    <w:rsid w:val="00FE15DF"/>
    <w:pPr>
      <w:spacing w:before="480"/>
      <w:contextualSpacing/>
      <w:jc w:val="center"/>
    </w:pPr>
  </w:style>
  <w:style w:type="paragraph" w:customStyle="1" w:styleId="a2">
    <w:name w:val="ที่อยู่หรือหน่วยงาน...."/>
    <w:basedOn w:val="Normal"/>
    <w:rsid w:val="00C974CF"/>
    <w:pPr>
      <w:spacing w:line="240" w:lineRule="exact"/>
      <w:ind w:left="81" w:hanging="81"/>
      <w:contextualSpacing/>
    </w:pPr>
    <w:rPr>
      <w:sz w:val="24"/>
      <w:szCs w:val="24"/>
    </w:rPr>
  </w:style>
  <w:style w:type="paragraph" w:customStyle="1" w:styleId="-">
    <w:name w:val="บทคัดย่อ-หัวข้อ"/>
    <w:basedOn w:val="Title"/>
    <w:next w:val="-0"/>
    <w:rsid w:val="005279A2"/>
    <w:pPr>
      <w:spacing w:before="360" w:after="60"/>
      <w:contextualSpacing/>
    </w:pPr>
    <w:rPr>
      <w:bCs/>
      <w:sz w:val="30"/>
    </w:rPr>
  </w:style>
  <w:style w:type="paragraph" w:customStyle="1" w:styleId="-0">
    <w:name w:val="บทคัดย่อ-ข้อความ"/>
    <w:basedOn w:val="BodyTextIndent2"/>
    <w:rsid w:val="00FC7969"/>
    <w:pPr>
      <w:spacing w:before="120" w:line="240" w:lineRule="auto"/>
      <w:ind w:firstLine="360"/>
      <w:contextualSpacing/>
      <w:jc w:val="thaiDistribute"/>
    </w:pPr>
    <w:rPr>
      <w:sz w:val="30"/>
    </w:rPr>
  </w:style>
  <w:style w:type="paragraph" w:customStyle="1" w:styleId="a3">
    <w:name w:val="คำสำคัญ"/>
    <w:basedOn w:val="BodyText2"/>
    <w:next w:val="Asbtract-head"/>
    <w:rsid w:val="00615E80"/>
    <w:pPr>
      <w:spacing w:before="120"/>
    </w:pPr>
    <w:rPr>
      <w:sz w:val="30"/>
    </w:rPr>
  </w:style>
  <w:style w:type="paragraph" w:customStyle="1" w:styleId="Asbtract-head">
    <w:name w:val="Asbtract-head"/>
    <w:basedOn w:val="-"/>
    <w:next w:val="Abstract-"/>
    <w:rsid w:val="00E44021"/>
  </w:style>
  <w:style w:type="paragraph" w:customStyle="1" w:styleId="Abstract-">
    <w:name w:val="Abstract-เนื้อหา"/>
    <w:basedOn w:val="-0"/>
    <w:rsid w:val="005E2DE2"/>
    <w:pPr>
      <w:spacing w:line="300" w:lineRule="exact"/>
      <w:ind w:firstLine="288"/>
    </w:pPr>
  </w:style>
  <w:style w:type="paragraph" w:customStyle="1" w:styleId="Keywords">
    <w:name w:val="Keywords"/>
    <w:basedOn w:val="a3"/>
    <w:rsid w:val="00E44021"/>
    <w:pPr>
      <w:spacing w:after="120"/>
    </w:pPr>
  </w:style>
  <w:style w:type="paragraph" w:customStyle="1" w:styleId="X">
    <w:name w:val="X.หัวข้อ"/>
    <w:basedOn w:val="BodyText2"/>
    <w:next w:val="a"/>
    <w:rsid w:val="005B6EE8"/>
    <w:pPr>
      <w:spacing w:before="200"/>
      <w:ind w:left="216" w:hanging="216"/>
      <w:jc w:val="left"/>
      <w:outlineLvl w:val="0"/>
    </w:pPr>
    <w:rPr>
      <w:b/>
      <w:bCs/>
      <w:sz w:val="30"/>
    </w:rPr>
  </w:style>
  <w:style w:type="paragraph" w:customStyle="1" w:styleId="XX">
    <w:name w:val="X.X หัวข้อ"/>
    <w:basedOn w:val="BodyText2"/>
    <w:next w:val="a"/>
    <w:link w:val="XX0"/>
    <w:rsid w:val="00FC7969"/>
    <w:pPr>
      <w:ind w:left="540" w:hanging="320"/>
      <w:contextualSpacing/>
      <w:jc w:val="left"/>
      <w:outlineLvl w:val="0"/>
    </w:pPr>
    <w:rPr>
      <w:b/>
      <w:bCs/>
      <w:sz w:val="30"/>
    </w:rPr>
  </w:style>
  <w:style w:type="character" w:customStyle="1" w:styleId="BodyText2Char">
    <w:name w:val="Body Text 2 Char"/>
    <w:link w:val="BodyText2"/>
    <w:rsid w:val="00334E4E"/>
    <w:rPr>
      <w:rFonts w:cs="Angsana New"/>
      <w:sz w:val="24"/>
      <w:szCs w:val="28"/>
      <w:lang w:val="en-US" w:eastAsia="en-US" w:bidi="ar-SA"/>
    </w:rPr>
  </w:style>
  <w:style w:type="character" w:customStyle="1" w:styleId="XX0">
    <w:name w:val="X.X หัวข้อ อักขระ"/>
    <w:link w:val="XX"/>
    <w:rsid w:val="00FC7969"/>
    <w:rPr>
      <w:rFonts w:ascii="Angsana New" w:eastAsia="Angsana New" w:hAnsi="Angsana New"/>
      <w:b/>
      <w:bCs/>
      <w:sz w:val="30"/>
      <w:szCs w:val="30"/>
    </w:rPr>
  </w:style>
  <w:style w:type="paragraph" w:customStyle="1" w:styleId="XXX">
    <w:name w:val="X.X.Xหัวข้อย่อย"/>
    <w:basedOn w:val="XX"/>
    <w:rsid w:val="002457A8"/>
    <w:pPr>
      <w:tabs>
        <w:tab w:val="left" w:pos="1134"/>
      </w:tabs>
      <w:ind w:left="0" w:firstLine="590"/>
      <w:jc w:val="thaiDistribute"/>
    </w:pPr>
    <w:rPr>
      <w:b w:val="0"/>
      <w:bCs w:val="0"/>
      <w:spacing w:val="-8"/>
    </w:rPr>
  </w:style>
  <w:style w:type="paragraph" w:customStyle="1" w:styleId="a4">
    <w:name w:val="อ้างอิง"/>
    <w:basedOn w:val="Normal"/>
    <w:rsid w:val="00F33A82"/>
    <w:pPr>
      <w:tabs>
        <w:tab w:val="left" w:pos="360"/>
      </w:tabs>
      <w:ind w:left="360" w:hanging="360"/>
    </w:pPr>
    <w:rPr>
      <w:sz w:val="18"/>
      <w:szCs w:val="24"/>
    </w:rPr>
  </w:style>
  <w:style w:type="paragraph" w:customStyle="1" w:styleId="2100">
    <w:name w:val="ลักษณะ ตัวข้อความ 2 + (ละติน) 10 พ. ตัวหนา ซ้าย ซ้าย:  0&quot; หน้าลอ..."/>
    <w:basedOn w:val="BodyText2"/>
    <w:rsid w:val="00E32BEA"/>
    <w:pPr>
      <w:ind w:left="210" w:hanging="210"/>
      <w:jc w:val="left"/>
    </w:pPr>
    <w:rPr>
      <w:b/>
      <w:bCs/>
      <w:sz w:val="28"/>
    </w:rPr>
  </w:style>
  <w:style w:type="paragraph" w:customStyle="1" w:styleId="a5">
    <w:name w:val="รูปที่"/>
    <w:basedOn w:val="Normal"/>
    <w:rsid w:val="00F43FF9"/>
    <w:pPr>
      <w:spacing w:after="120" w:line="310" w:lineRule="exact"/>
      <w:ind w:left="576" w:hanging="576"/>
      <w:contextualSpacing/>
    </w:pPr>
    <w:rPr>
      <w:spacing w:val="-6"/>
      <w:sz w:val="28"/>
      <w:szCs w:val="28"/>
    </w:rPr>
  </w:style>
  <w:style w:type="character" w:customStyle="1" w:styleId="Heading1Char">
    <w:name w:val="Heading 1 Char"/>
    <w:link w:val="Heading1"/>
    <w:uiPriority w:val="9"/>
    <w:rsid w:val="001E63FA"/>
    <w:rPr>
      <w:sz w:val="24"/>
      <w:szCs w:val="28"/>
      <w:lang w:bidi="ar-SA"/>
    </w:rPr>
  </w:style>
  <w:style w:type="paragraph" w:styleId="Bibliography">
    <w:name w:val="Bibliography"/>
    <w:basedOn w:val="Normal"/>
    <w:next w:val="Normal"/>
    <w:uiPriority w:val="37"/>
    <w:unhideWhenUsed/>
    <w:rsid w:val="00FC1746"/>
    <w:rPr>
      <w:rFonts w:ascii="Times New Roman" w:hAnsi="Times New Roman"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semiHidden/>
    <w:rsid w:val="00223A2C"/>
    <w:rPr>
      <w:szCs w:val="28"/>
      <w:lang w:bidi="ar-SA"/>
    </w:rPr>
  </w:style>
  <w:style w:type="paragraph" w:customStyle="1" w:styleId="a6">
    <w:name w:val="ตารางที่"/>
    <w:basedOn w:val="a5"/>
    <w:qFormat/>
    <w:rsid w:val="00F43FF9"/>
  </w:style>
  <w:style w:type="character" w:customStyle="1" w:styleId="HeaderChar">
    <w:name w:val="Header Char"/>
    <w:basedOn w:val="DefaultParagraphFont"/>
    <w:link w:val="Header"/>
    <w:uiPriority w:val="99"/>
    <w:rsid w:val="00DC6A04"/>
    <w:rPr>
      <w:rFonts w:ascii="Angsana New" w:eastAsia="Angsana New" w:hAnsi="Angsana New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9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3623;&#3634;&#3619;&#3626;&#3634;&#3619;&#3623;&#3636;&#3594;&#3634;&#3585;&#3634;&#3619;&#3588;&#3619;&#3640;&#3624;&#3634;&#3626;&#3605;&#3619;&#3660;(30&#3617;&#3636;&#3618;63)\&#3611;&#3619;&#3633;&#3610;&#3651;&#3627;&#3617;&#3656;3&#3648;&#3621;&#3656;&#3617;&#3605;&#3656;&#3629;&#3611;&#3637;&#3648;&#3619;&#3636;&#3656;&#3617;&#3611;&#3637;&#3607;&#3637;&#3656;9-2561\template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 Version="2006">
  <b:Source>
    <b:Tag>Bun05</b:Tag>
    <b:SourceType>ConferenceProceedings</b:SourceType>
    <b:Guid>{B81F501D-2FAA-41DB-A44F-3669F5237BF7}</b:Guid>
    <b:Title>Good Image for Printing</b:Title>
    <b:Year>2005</b:Year>
    <b:City>Bangkok Thailand</b:City>
    <b:Author>
      <b:Author>
        <b:NameList>
          <b:Person>
            <b:Last>Meankid</b:Last>
            <b:First>Bundit</b:First>
          </b:Person>
        </b:NameList>
      </b:Author>
    </b:Author>
    <b:ConferenceName>NCTechEd05</b:ConferenceName>
    <b:RefOrder>1</b:RefOrder>
  </b:Source>
  <b:Source>
    <b:Tag>Somkid2018</b:Tag>
    <b:SourceType>Book</b:SourceType>
    <b:Guid>{98CD1EE4-C7F3-461F-87CE-77B07B7C7417}</b:Guid>
    <b:Author>
      <b:Author>
        <b:NameList>
          <b:Person>
            <b:Last>Saelee</b:Last>
            <b:First>Somkid</b:First>
          </b:Person>
        </b:NameList>
      </b:Author>
    </b:Author>
    <b:Title>How to write conference paper</b:Title>
    <b:Year>2017</b:Year>
    <b:City>Bangkok</b:City>
    <b:Publisher>KMUTNB</b:Publisher>
    <b:LCID>en-US</b:LCID>
    <b:RefOrder>3</b:RefOrder>
  </b:Source>
  <b:Source>
    <b:Tag>สมคิด58</b:Tag>
    <b:SourceType>ConferenceProceedings</b:SourceType>
    <b:Guid>{80311C00-1573-4A81-996A-0ED460F5E3AC}</b:Guid>
    <b:Author>
      <b:Author>
        <b:NameList>
          <b:Person>
            <b:Last>Somkid</b:Last>
            <b:First>Saelee</b:First>
          </b:Person>
        </b:NameList>
      </b:Author>
    </b:Author>
    <b:Title>How to Write good paper</b:Title>
    <b:Year>2014</b:Year>
    <b:ConferenceName>NCCTV</b:ConferenceName>
    <b:City>Changmai, Thailand</b:City>
    <b:RefOrder>2</b:RefOrder>
  </b:Source>
  <b:Source>
    <b:Tag>Tipa1</b:Tag>
    <b:SourceType>JournalArticle</b:SourceType>
    <b:Guid>{1C09387A-0192-4C09-A62B-6E9EE99B45B7}</b:Guid>
    <b:Author>
      <b:Author>
        <b:NameList>
          <b:Person>
            <b:Last>Wang</b:Last>
            <b:First>Zheng</b:First>
          </b:Person>
          <b:Person>
            <b:Last>Kanwal</b:Last>
            <b:First>Shazia</b:First>
          </b:Person>
          <b:Person>
            <b:Last>Wang</b:Last>
            <b:First>Lai</b:First>
          </b:Person>
          <b:Person>
            <b:Last>Chattopadhyay</b:Last>
            <b:First>Anupam</b:First>
          </b:Person>
        </b:NameList>
      </b:Author>
    </b:Author>
    <b:Title>Automated High-level Modeling of Power, Temperature and Timing Variation for Microprocessor</b:Title>
    <b:JournalName>King Mongkut's University of Technology North Bangkok International Journal of Applied Science and Technology</b:JournalName>
    <b:Year>2017</b:Year>
    <b:Pages>163-175, Jul.-Sep.</b:Pages>
    <b:Volume>10</b:Volume>
    <b:Issue>3</b:Issue>
    <b:RefOrder>4</b:RefOrder>
  </b:Source>
  <b:Source>
    <b:Tag>อัก18</b:Tag>
    <b:SourceType>InternetSite</b:SourceType>
    <b:Guid>{A0BECC4B-FEFE-4CE5-B496-C80A3CDAA592}</b:Guid>
    <b:Title>Aukkarawisut</b:Title>
    <b:Author>
      <b:Author>
        <b:NameList>
          <b:Person>
            <b:Last>Aukkarawisut</b:Last>
          </b:Person>
        </b:NameList>
      </b:Author>
    </b:Author>
    <b:ProductionCompany>CU</b:ProductionCompany>
    <b:YearAccessed>2018</b:YearAccessed>
    <b:MonthAccessed>July</b:MonthAccessed>
    <b:DayAccessed>25</b:DayAccessed>
    <b:URL>http://www.akarawisut.com/</b:URL>
    <b:RefOrder>5</b:RefOrder>
  </b:Source>
</b:Sources>
</file>

<file path=customXml/itemProps1.xml><?xml version="1.0" encoding="utf-8"?>
<ds:datastoreItem xmlns:ds="http://schemas.openxmlformats.org/officeDocument/2006/customXml" ds:itemID="{02D99B47-12C7-46CF-B172-49623D6FA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template1</Template>
  <TotalTime>14</TotalTime>
  <Pages>7</Pages>
  <Words>2025</Words>
  <Characters>11547</Characters>
  <Application>Microsoft Office Word</Application>
  <DocSecurity>0</DocSecurity>
  <Lines>96</Lines>
  <Paragraphs>27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18</vt:i4>
      </vt:variant>
    </vt:vector>
  </HeadingPairs>
  <TitlesOfParts>
    <vt:vector size="20" baseType="lpstr">
      <vt:lpstr>A Neurofuzzy Network and Its Application to Machine Health Monitoring</vt:lpstr>
      <vt:lpstr>A Neurofuzzy Network and Its Application to Machine Health Monitoring</vt:lpstr>
      <vt:lpstr/>
      <vt:lpstr>2.	รูปแบบบทความ</vt:lpstr>
      <vt:lpstr>2.1	ขอบเขตกระดาษ</vt:lpstr>
      <vt:lpstr>2.2	บทคัดย่อ</vt:lpstr>
      <vt:lpstr>2.3	ชื่อเรื่อง</vt:lpstr>
      <vt:lpstr>2.4	ชื่อผู้แต่งและสถานที่ติดต่อ</vt:lpstr>
      <vt:lpstr>2.5	เนื้อหาตลอดบทความ </vt:lpstr>
      <vt:lpstr>2.5.1	ควรวางรูปภาพ วัตถุ กราฟ บนผืนผ้าใบเสมอ (Canvas) เนื่องจากจะทำให้การจัดหน้า</vt:lpstr>
      <vt:lpstr>2.5.2	รูปแบบเค้าโครงของผืนผ้าใบควรเป็นแบบยึดแนวเดียวกับข้อความ</vt:lpstr>
      <vt:lpstr>2.5.3	ขนาดของภาพหรือตารางควรมีขนาดพอดีกับคอลัมน์  หรือกว้างเต็ม 2 คอลัมน์ (***ไม</vt:lpstr>
      <vt:lpstr>2.6	รูปแบบและชนิดตัวอักษร </vt:lpstr>
      <vt:lpstr>2.7	รูปแบบอักษรในเนื้อหาหลัก </vt:lpstr>
      <vt:lpstr>2.8	หัวข้อลำดับที่ 1 </vt:lpstr>
      <vt:lpstr>2.9	หัวข้อลำดับที่ 2 </vt:lpstr>
      <vt:lpstr>3.  การเขียนเนื้อหาหลัก </vt:lpstr>
      <vt:lpstr>4. เลขหน้า </vt:lpstr>
      <vt:lpstr>5. การส่งบทความ </vt:lpstr>
      <vt:lpstr>6. การเขียนเอกสารอ้างอิง</vt:lpstr>
    </vt:vector>
  </TitlesOfParts>
  <Company>OSU</Company>
  <LinksUpToDate>false</LinksUpToDate>
  <CharactersWithSpaces>13545</CharactersWithSpaces>
  <SharedDoc>false</SharedDoc>
  <HLinks>
    <vt:vector size="6" baseType="variant">
      <vt:variant>
        <vt:i4>2949130</vt:i4>
      </vt:variant>
      <vt:variant>
        <vt:i4>0</vt:i4>
      </vt:variant>
      <vt:variant>
        <vt:i4>0</vt:i4>
      </vt:variant>
      <vt:variant>
        <vt:i4>5</vt:i4>
      </vt:variant>
      <vt:variant>
        <vt:lpwstr>mailto:kanyawit@live.com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Neurofuzzy Network and Its Application to Machine Health Monitoring</dc:title>
  <dc:creator>ธิภาภัทร บุญยะผลานันท์</dc:creator>
  <cp:keywords>NCTechEd;Template;2018</cp:keywords>
  <cp:lastModifiedBy>ธิภาภัทร แอบเพชร</cp:lastModifiedBy>
  <cp:revision>12</cp:revision>
  <cp:lastPrinted>2018-10-11T04:22:00Z</cp:lastPrinted>
  <dcterms:created xsi:type="dcterms:W3CDTF">2021-04-05T02:31:00Z</dcterms:created>
  <dcterms:modified xsi:type="dcterms:W3CDTF">2022-03-24T03:37:00Z</dcterms:modified>
</cp:coreProperties>
</file>